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30B29" w14:textId="77777777" w:rsidR="004D1746" w:rsidRPr="00F849B6" w:rsidRDefault="004D1746" w:rsidP="00512286">
      <w:pPr>
        <w:jc w:val="center"/>
        <w:rPr>
          <w:rFonts w:eastAsia="Times New Roman"/>
          <w:b/>
          <w:bCs/>
          <w:color w:val="212121"/>
          <w:sz w:val="27"/>
          <w:szCs w:val="27"/>
          <w:lang w:val="ro-RO"/>
        </w:rPr>
      </w:pPr>
    </w:p>
    <w:p w14:paraId="43963C70" w14:textId="022CEB4D" w:rsidR="004D1746" w:rsidRPr="00F849B6" w:rsidRDefault="0054611C" w:rsidP="00512286">
      <w:pPr>
        <w:jc w:val="center"/>
        <w:rPr>
          <w:rFonts w:eastAsia="Times New Roman"/>
          <w:b/>
          <w:bCs/>
          <w:color w:val="212121"/>
          <w:sz w:val="27"/>
          <w:szCs w:val="27"/>
          <w:lang w:val="ro-RO"/>
        </w:rPr>
      </w:pPr>
      <w:r w:rsidRPr="00F849B6">
        <w:rPr>
          <w:rFonts w:eastAsia="Times New Roman"/>
          <w:b/>
          <w:bCs/>
          <w:color w:val="212121"/>
          <w:sz w:val="27"/>
          <w:szCs w:val="27"/>
          <w:lang w:val="ro-RO"/>
        </w:rPr>
        <w:t xml:space="preserve">SEZONUL DE CICLISM </w:t>
      </w:r>
      <w:r w:rsidR="007F31B1">
        <w:rPr>
          <w:rFonts w:eastAsia="Times New Roman"/>
          <w:b/>
          <w:bCs/>
          <w:color w:val="212121"/>
          <w:sz w:val="27"/>
          <w:szCs w:val="27"/>
          <w:lang w:val="ro-RO"/>
        </w:rPr>
        <w:t xml:space="preserve">ÎNCEPE </w:t>
      </w:r>
      <w:r w:rsidRPr="00F849B6">
        <w:rPr>
          <w:rFonts w:eastAsia="Times New Roman"/>
          <w:b/>
          <w:bCs/>
          <w:color w:val="212121"/>
          <w:sz w:val="27"/>
          <w:szCs w:val="27"/>
          <w:lang w:val="ro-RO"/>
        </w:rPr>
        <w:t>ÎN MARTIE PE EUROSPORT ȘI MAX</w:t>
      </w:r>
    </w:p>
    <w:p w14:paraId="1E1E0964" w14:textId="6E4E6535" w:rsidR="00061E13" w:rsidRPr="00F849B6" w:rsidRDefault="00061E13" w:rsidP="00512286">
      <w:pPr>
        <w:rPr>
          <w:rFonts w:eastAsia="Times New Roman"/>
          <w:color w:val="212121"/>
          <w:sz w:val="20"/>
          <w:szCs w:val="20"/>
          <w:lang w:val="ro-RO"/>
        </w:rPr>
      </w:pPr>
    </w:p>
    <w:p w14:paraId="08839CA7" w14:textId="71B6E430" w:rsidR="0054611C" w:rsidRDefault="0054611C" w:rsidP="00512286">
      <w:pPr>
        <w:pStyle w:val="ListParagraph"/>
        <w:numPr>
          <w:ilvl w:val="0"/>
          <w:numId w:val="24"/>
        </w:numPr>
        <w:jc w:val="center"/>
        <w:rPr>
          <w:rFonts w:eastAsia="Times New Roman"/>
          <w:color w:val="212121"/>
          <w:sz w:val="20"/>
          <w:szCs w:val="20"/>
          <w:lang w:val="ro-RO"/>
        </w:rPr>
      </w:pPr>
      <w:r w:rsidRPr="00F849B6">
        <w:rPr>
          <w:rFonts w:eastAsia="Times New Roman"/>
          <w:color w:val="212121"/>
          <w:sz w:val="20"/>
          <w:szCs w:val="20"/>
          <w:lang w:val="ro-RO"/>
        </w:rPr>
        <w:t>Peste 1.000 de transmisiuni de ciclism, acoperind peste 2.500 de ore de curse, inclusiv toate evenimentele UCI World Tour la masculin și femini</w:t>
      </w:r>
      <w:r w:rsidR="007F31B1">
        <w:rPr>
          <w:rFonts w:eastAsia="Times New Roman"/>
          <w:color w:val="212121"/>
          <w:sz w:val="20"/>
          <w:szCs w:val="20"/>
          <w:lang w:val="ro-RO"/>
        </w:rPr>
        <w:t>n</w:t>
      </w:r>
      <w:r w:rsidRPr="00F849B6">
        <w:rPr>
          <w:rFonts w:eastAsia="Times New Roman"/>
          <w:color w:val="212121"/>
          <w:sz w:val="20"/>
          <w:szCs w:val="20"/>
          <w:lang w:val="ro-RO"/>
        </w:rPr>
        <w:t xml:space="preserve">, vor fi disponibile pe </w:t>
      </w:r>
      <w:r w:rsidR="00CD1704">
        <w:rPr>
          <w:rFonts w:eastAsia="Times New Roman"/>
          <w:color w:val="212121"/>
          <w:sz w:val="20"/>
          <w:szCs w:val="20"/>
          <w:lang w:val="ro-RO"/>
        </w:rPr>
        <w:t xml:space="preserve">Eurosport </w:t>
      </w:r>
      <w:r w:rsidR="00B305F0">
        <w:rPr>
          <w:rFonts w:eastAsia="Times New Roman"/>
          <w:color w:val="212121"/>
          <w:sz w:val="20"/>
          <w:szCs w:val="20"/>
          <w:lang w:val="ro-RO"/>
        </w:rPr>
        <w:t>ș</w:t>
      </w:r>
      <w:r w:rsidR="00CD1704">
        <w:rPr>
          <w:rFonts w:eastAsia="Times New Roman"/>
          <w:color w:val="212121"/>
          <w:sz w:val="20"/>
          <w:szCs w:val="20"/>
          <w:lang w:val="ro-RO"/>
        </w:rPr>
        <w:t xml:space="preserve">i pe </w:t>
      </w:r>
      <w:r w:rsidRPr="00F849B6">
        <w:rPr>
          <w:rFonts w:eastAsia="Times New Roman"/>
          <w:color w:val="212121"/>
          <w:sz w:val="20"/>
          <w:szCs w:val="20"/>
          <w:lang w:val="ro-RO"/>
        </w:rPr>
        <w:t>Max</w:t>
      </w:r>
    </w:p>
    <w:p w14:paraId="6E29820E" w14:textId="0B830594" w:rsidR="00F849B6" w:rsidRDefault="00F849B6" w:rsidP="00512286">
      <w:pPr>
        <w:pStyle w:val="ListParagraph"/>
        <w:numPr>
          <w:ilvl w:val="0"/>
          <w:numId w:val="24"/>
        </w:numPr>
        <w:jc w:val="center"/>
        <w:rPr>
          <w:rFonts w:eastAsia="Times New Roman"/>
          <w:color w:val="212121"/>
          <w:sz w:val="20"/>
          <w:szCs w:val="20"/>
          <w:lang w:val="ro-RO"/>
        </w:rPr>
      </w:pPr>
      <w:r w:rsidRPr="00F849B6">
        <w:rPr>
          <w:rFonts w:eastAsia="Times New Roman"/>
          <w:color w:val="212121"/>
          <w:sz w:val="20"/>
          <w:szCs w:val="20"/>
          <w:lang w:val="ro-RO"/>
        </w:rPr>
        <w:t xml:space="preserve">Noi campioni vor fi încoronați, noi povești vor fi spuse, </w:t>
      </w:r>
      <w:r>
        <w:rPr>
          <w:rFonts w:eastAsia="Times New Roman"/>
          <w:color w:val="212121"/>
          <w:sz w:val="20"/>
          <w:szCs w:val="20"/>
          <w:lang w:val="ro-RO"/>
        </w:rPr>
        <w:t>Eurosport și Max se pregătesc</w:t>
      </w:r>
      <w:r w:rsidRPr="00F849B6">
        <w:rPr>
          <w:rFonts w:eastAsia="Times New Roman"/>
          <w:color w:val="212121"/>
          <w:sz w:val="20"/>
          <w:szCs w:val="20"/>
          <w:lang w:val="ro-RO"/>
        </w:rPr>
        <w:t xml:space="preserve"> să </w:t>
      </w:r>
      <w:r>
        <w:rPr>
          <w:rFonts w:eastAsia="Times New Roman"/>
          <w:color w:val="212121"/>
          <w:sz w:val="20"/>
          <w:szCs w:val="20"/>
          <w:lang w:val="ro-RO"/>
        </w:rPr>
        <w:t>transmită</w:t>
      </w:r>
      <w:r w:rsidRPr="00F849B6">
        <w:rPr>
          <w:rFonts w:eastAsia="Times New Roman"/>
          <w:color w:val="212121"/>
          <w:sz w:val="20"/>
          <w:szCs w:val="20"/>
          <w:lang w:val="ro-RO"/>
        </w:rPr>
        <w:t xml:space="preserve"> în acest sezon mai multe curse </w:t>
      </w:r>
      <w:r>
        <w:rPr>
          <w:rFonts w:eastAsia="Times New Roman"/>
          <w:color w:val="212121"/>
          <w:sz w:val="20"/>
          <w:szCs w:val="20"/>
          <w:lang w:val="ro-RO"/>
        </w:rPr>
        <w:t>în direct</w:t>
      </w:r>
      <w:r w:rsidRPr="00F849B6">
        <w:rPr>
          <w:rFonts w:eastAsia="Times New Roman"/>
          <w:color w:val="212121"/>
          <w:sz w:val="20"/>
          <w:szCs w:val="20"/>
          <w:lang w:val="ro-RO"/>
        </w:rPr>
        <w:t xml:space="preserve"> decât oricând</w:t>
      </w:r>
    </w:p>
    <w:p w14:paraId="0C264DDB" w14:textId="134C2EA3" w:rsidR="00990D44" w:rsidRPr="00F849B6" w:rsidRDefault="00CD1704" w:rsidP="00512286">
      <w:pPr>
        <w:pStyle w:val="ListParagraph"/>
        <w:numPr>
          <w:ilvl w:val="0"/>
          <w:numId w:val="24"/>
        </w:numPr>
        <w:jc w:val="center"/>
        <w:rPr>
          <w:rFonts w:eastAsia="Times New Roman"/>
          <w:color w:val="212121"/>
          <w:sz w:val="20"/>
          <w:szCs w:val="20"/>
          <w:lang w:val="ro-RO"/>
        </w:rPr>
      </w:pPr>
      <w:r>
        <w:rPr>
          <w:rFonts w:eastAsia="Times New Roman"/>
          <w:color w:val="212121"/>
          <w:sz w:val="20"/>
          <w:szCs w:val="20"/>
          <w:lang w:val="ro-RO"/>
        </w:rPr>
        <w:t>C</w:t>
      </w:r>
      <w:r w:rsidR="00990D44">
        <w:rPr>
          <w:rFonts w:eastAsia="Times New Roman"/>
          <w:color w:val="212121"/>
          <w:sz w:val="20"/>
          <w:szCs w:val="20"/>
          <w:lang w:val="ro-RO"/>
        </w:rPr>
        <w:t>lasice</w:t>
      </w:r>
      <w:r>
        <w:rPr>
          <w:rFonts w:eastAsia="Times New Roman"/>
          <w:color w:val="212121"/>
          <w:sz w:val="20"/>
          <w:szCs w:val="20"/>
          <w:lang w:val="ro-RO"/>
        </w:rPr>
        <w:t>le</w:t>
      </w:r>
      <w:r w:rsidR="00990D44">
        <w:rPr>
          <w:rFonts w:eastAsia="Times New Roman"/>
          <w:color w:val="212121"/>
          <w:sz w:val="20"/>
          <w:szCs w:val="20"/>
          <w:lang w:val="ro-RO"/>
        </w:rPr>
        <w:t xml:space="preserve"> </w:t>
      </w:r>
      <w:r>
        <w:rPr>
          <w:rFonts w:eastAsia="Times New Roman"/>
          <w:color w:val="212121"/>
          <w:sz w:val="20"/>
          <w:szCs w:val="20"/>
          <w:lang w:val="ro-RO"/>
        </w:rPr>
        <w:t>de</w:t>
      </w:r>
      <w:r w:rsidR="00990D44">
        <w:rPr>
          <w:rFonts w:eastAsia="Times New Roman"/>
          <w:color w:val="212121"/>
          <w:sz w:val="20"/>
          <w:szCs w:val="20"/>
          <w:lang w:val="ro-RO"/>
        </w:rPr>
        <w:t xml:space="preserve"> primăv</w:t>
      </w:r>
      <w:r>
        <w:rPr>
          <w:rFonts w:eastAsia="Times New Roman"/>
          <w:color w:val="212121"/>
          <w:sz w:val="20"/>
          <w:szCs w:val="20"/>
          <w:lang w:val="ro-RO"/>
        </w:rPr>
        <w:t>ar</w:t>
      </w:r>
      <w:r w:rsidR="00B305F0">
        <w:rPr>
          <w:rFonts w:eastAsia="Times New Roman"/>
          <w:color w:val="212121"/>
          <w:sz w:val="20"/>
          <w:szCs w:val="20"/>
          <w:lang w:val="ro-RO"/>
        </w:rPr>
        <w:t>ă</w:t>
      </w:r>
      <w:r w:rsidR="00990D44">
        <w:rPr>
          <w:rFonts w:eastAsia="Times New Roman"/>
          <w:color w:val="212121"/>
          <w:sz w:val="20"/>
          <w:szCs w:val="20"/>
          <w:lang w:val="ro-RO"/>
        </w:rPr>
        <w:t xml:space="preserve"> încep </w:t>
      </w:r>
      <w:r w:rsidR="002C36B3">
        <w:rPr>
          <w:rFonts w:eastAsia="Times New Roman"/>
          <w:color w:val="212121"/>
          <w:sz w:val="20"/>
          <w:szCs w:val="20"/>
          <w:lang w:val="ro-RO"/>
        </w:rPr>
        <w:t>pe 1</w:t>
      </w:r>
      <w:r w:rsidR="00990D44">
        <w:rPr>
          <w:rFonts w:eastAsia="Times New Roman"/>
          <w:color w:val="212121"/>
          <w:sz w:val="20"/>
          <w:szCs w:val="20"/>
          <w:lang w:val="ro-RO"/>
        </w:rPr>
        <w:t xml:space="preserve"> martie</w:t>
      </w:r>
    </w:p>
    <w:p w14:paraId="035E2A75" w14:textId="77777777" w:rsidR="001D572D" w:rsidRPr="00F849B6" w:rsidRDefault="001D572D" w:rsidP="00512286">
      <w:pPr>
        <w:jc w:val="center"/>
        <w:rPr>
          <w:rFonts w:eastAsia="Times New Roman"/>
          <w:color w:val="212121"/>
          <w:sz w:val="20"/>
          <w:szCs w:val="20"/>
          <w:lang w:val="ro-RO"/>
        </w:rPr>
      </w:pPr>
    </w:p>
    <w:p w14:paraId="29D3A0FD" w14:textId="0598281F" w:rsidR="00990D44" w:rsidRDefault="00716679" w:rsidP="00716679">
      <w:pPr>
        <w:rPr>
          <w:rFonts w:eastAsia="Times New Roman"/>
          <w:color w:val="000000" w:themeColor="text1"/>
          <w:sz w:val="20"/>
          <w:szCs w:val="20"/>
          <w:lang w:val="ro-RO"/>
        </w:rPr>
      </w:pPr>
      <w:r w:rsidRPr="00990D4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Eurosport și Max </w:t>
      </w:r>
      <w:r w:rsidR="00CD170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aduc</w:t>
      </w:r>
      <w:r w:rsidRPr="00990D4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 în 2025 </w:t>
      </w:r>
      <w:r w:rsidR="00CD170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un</w:t>
      </w:r>
      <w:r w:rsidRPr="00990D4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 sezon de ciclism </w:t>
      </w:r>
      <w:r w:rsidR="00CD170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plin de </w:t>
      </w:r>
      <w:r w:rsidR="002C36B3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acțiune</w:t>
      </w:r>
      <w:r w:rsidRPr="00990D4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. Peste 3.900 de ore de conținut din ciclism, </w:t>
      </w:r>
      <w:r w:rsidR="00CD170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dintre care</w:t>
      </w:r>
      <w:r w:rsidR="00BA4C56" w:rsidRPr="00990D4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 2.500 de ore în direct</w:t>
      </w:r>
      <w:r w:rsidR="00CD170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, </w:t>
      </w:r>
      <w:r w:rsidRPr="00990D4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vor putea fi urmărite pe </w:t>
      </w:r>
      <w:r w:rsidR="00CD170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canalele</w:t>
      </w:r>
      <w:r w:rsidRPr="00990D4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 Eurosport și pe platforma de streaming Max</w:t>
      </w:r>
      <w:r w:rsidR="00BA4C56" w:rsidRPr="00990D4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.</w:t>
      </w:r>
      <w:r w:rsidRPr="00716679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</w:p>
    <w:p w14:paraId="755FE1C3" w14:textId="77777777" w:rsidR="00990D44" w:rsidRDefault="00990D44" w:rsidP="00716679">
      <w:pPr>
        <w:rPr>
          <w:rFonts w:eastAsia="Times New Roman"/>
          <w:color w:val="000000" w:themeColor="text1"/>
          <w:sz w:val="20"/>
          <w:szCs w:val="20"/>
          <w:lang w:val="ro-RO"/>
        </w:rPr>
      </w:pPr>
    </w:p>
    <w:p w14:paraId="2684BD47" w14:textId="77777777" w:rsidR="00BA4C56" w:rsidRPr="00BA4C56" w:rsidRDefault="00BA4C56" w:rsidP="00BA4C56">
      <w:pPr>
        <w:rPr>
          <w:rFonts w:eastAsia="Times New Roman"/>
          <w:color w:val="000000" w:themeColor="text1"/>
          <w:sz w:val="20"/>
          <w:szCs w:val="20"/>
          <w:lang w:val="ro-RO"/>
        </w:rPr>
      </w:pPr>
    </w:p>
    <w:p w14:paraId="4615A11B" w14:textId="5ED5DE82" w:rsidR="007A2BC2" w:rsidRDefault="00CD1704" w:rsidP="00BA4C56">
      <w:pPr>
        <w:rPr>
          <w:rFonts w:eastAsia="Times New Roman"/>
          <w:color w:val="000000" w:themeColor="text1"/>
          <w:sz w:val="20"/>
          <w:szCs w:val="20"/>
          <w:lang w:val="ro-RO"/>
        </w:rPr>
      </w:pPr>
      <w:r>
        <w:rPr>
          <w:rFonts w:eastAsia="Times New Roman"/>
          <w:color w:val="000000" w:themeColor="text1"/>
          <w:sz w:val="20"/>
          <w:szCs w:val="20"/>
          <w:lang w:val="ro-RO"/>
        </w:rPr>
        <w:t>E</w:t>
      </w:r>
      <w:r w:rsidR="00716679">
        <w:rPr>
          <w:rFonts w:eastAsia="Times New Roman"/>
          <w:color w:val="000000" w:themeColor="text1"/>
          <w:sz w:val="20"/>
          <w:szCs w:val="20"/>
          <w:lang w:val="ro-RO"/>
        </w:rPr>
        <w:t>venimente</w:t>
      </w:r>
      <w:r>
        <w:rPr>
          <w:rFonts w:eastAsia="Times New Roman"/>
          <w:color w:val="000000" w:themeColor="text1"/>
          <w:sz w:val="20"/>
          <w:szCs w:val="20"/>
          <w:lang w:val="ro-RO"/>
        </w:rPr>
        <w:t>le</w:t>
      </w:r>
      <w:r w:rsidR="00BA4C56" w:rsidRPr="00BA4C56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00716679">
        <w:rPr>
          <w:rFonts w:eastAsia="Times New Roman"/>
          <w:color w:val="000000" w:themeColor="text1"/>
          <w:sz w:val="20"/>
          <w:szCs w:val="20"/>
          <w:lang w:val="ro-RO"/>
        </w:rPr>
        <w:t>transmise</w:t>
      </w:r>
      <w:r w:rsidR="00BA4C56" w:rsidRPr="00BA4C56">
        <w:rPr>
          <w:rFonts w:eastAsia="Times New Roman"/>
          <w:color w:val="000000" w:themeColor="text1"/>
          <w:sz w:val="20"/>
          <w:szCs w:val="20"/>
          <w:lang w:val="ro-RO"/>
        </w:rPr>
        <w:t xml:space="preserve"> reune</w:t>
      </w:r>
      <w:r>
        <w:rPr>
          <w:rFonts w:eastAsia="Times New Roman"/>
          <w:color w:val="000000" w:themeColor="text1"/>
          <w:sz w:val="20"/>
          <w:szCs w:val="20"/>
          <w:lang w:val="ro-RO"/>
        </w:rPr>
        <w:t>sc</w:t>
      </w:r>
      <w:r w:rsidR="00BA4C56" w:rsidRPr="00BA4C56">
        <w:rPr>
          <w:rFonts w:eastAsia="Times New Roman"/>
          <w:color w:val="000000" w:themeColor="text1"/>
          <w:sz w:val="20"/>
          <w:szCs w:val="20"/>
          <w:lang w:val="ro-RO"/>
        </w:rPr>
        <w:t xml:space="preserve"> pentru prima dată într-un singur loc fiecare cursă din UCI World Tour masculin și feminin, alături de Marile Tururi, Clasicele, Campionatele Mondiale UCI din toate disciplinele, WHOOP Mountain Bike World Series și multe altele.</w:t>
      </w:r>
      <w:r w:rsidR="00716679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</w:p>
    <w:p w14:paraId="6EFE4C54" w14:textId="77777777" w:rsidR="007F31B1" w:rsidRDefault="007F31B1" w:rsidP="00BA4C56">
      <w:pPr>
        <w:rPr>
          <w:rFonts w:eastAsia="Times New Roman"/>
          <w:color w:val="000000" w:themeColor="text1"/>
          <w:sz w:val="20"/>
          <w:szCs w:val="20"/>
          <w:lang w:val="ro-RO"/>
        </w:rPr>
      </w:pPr>
    </w:p>
    <w:p w14:paraId="34A903D1" w14:textId="17299A88" w:rsidR="00990D44" w:rsidRDefault="007F31B1" w:rsidP="00BA4C56">
      <w:pPr>
        <w:rPr>
          <w:rFonts w:eastAsia="Times New Roman"/>
          <w:color w:val="000000" w:themeColor="text1"/>
          <w:sz w:val="20"/>
          <w:szCs w:val="20"/>
          <w:lang w:val="ro-RO"/>
        </w:rPr>
      </w:pPr>
      <w:r>
        <w:rPr>
          <w:rFonts w:eastAsia="Times New Roman"/>
          <w:color w:val="000000" w:themeColor="text1"/>
          <w:sz w:val="20"/>
          <w:szCs w:val="20"/>
          <w:lang w:val="ro-RO"/>
        </w:rPr>
        <w:t xml:space="preserve">Sezonul ia avânt în luna martie, </w:t>
      </w:r>
      <w:r w:rsidR="00990D44">
        <w:rPr>
          <w:rFonts w:eastAsia="Times New Roman"/>
          <w:color w:val="000000" w:themeColor="text1"/>
          <w:sz w:val="20"/>
          <w:szCs w:val="20"/>
          <w:lang w:val="ro-RO"/>
        </w:rPr>
        <w:t>odată cu clasice</w:t>
      </w:r>
      <w:r w:rsidR="00CD1704">
        <w:rPr>
          <w:rFonts w:eastAsia="Times New Roman"/>
          <w:color w:val="000000" w:themeColor="text1"/>
          <w:sz w:val="20"/>
          <w:szCs w:val="20"/>
          <w:lang w:val="ro-RO"/>
        </w:rPr>
        <w:t>le</w:t>
      </w:r>
      <w:r w:rsidR="00990D44">
        <w:rPr>
          <w:rFonts w:eastAsia="Times New Roman"/>
          <w:color w:val="000000" w:themeColor="text1"/>
          <w:sz w:val="20"/>
          <w:szCs w:val="20"/>
          <w:lang w:val="ro-RO"/>
        </w:rPr>
        <w:t xml:space="preserve"> de primăvară. </w:t>
      </w:r>
      <w:r w:rsidR="00990D44" w:rsidRPr="00990D4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Omloop Het Nieuwsblad</w:t>
      </w:r>
      <w:r w:rsidR="00990D44">
        <w:rPr>
          <w:rFonts w:eastAsia="Times New Roman"/>
          <w:color w:val="000000" w:themeColor="text1"/>
          <w:sz w:val="20"/>
          <w:szCs w:val="20"/>
          <w:lang w:val="ro-RO"/>
        </w:rPr>
        <w:t xml:space="preserve"> este difuzată pe 1 martie, urmată de </w:t>
      </w:r>
      <w:r w:rsidR="00990D44" w:rsidRPr="00990D4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Strade Bianche</w:t>
      </w:r>
      <w:r w:rsidR="00990D44">
        <w:rPr>
          <w:rFonts w:eastAsia="Times New Roman"/>
          <w:color w:val="000000" w:themeColor="text1"/>
          <w:sz w:val="20"/>
          <w:szCs w:val="20"/>
          <w:lang w:val="ro-RO"/>
        </w:rPr>
        <w:t xml:space="preserve"> pe 8 martie. Tururile de o săptămână </w:t>
      </w:r>
      <w:r w:rsidR="00990D44" w:rsidRPr="00990D4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Paris-Nisa</w:t>
      </w:r>
      <w:r w:rsidR="00990D44">
        <w:rPr>
          <w:rFonts w:eastAsia="Times New Roman"/>
          <w:color w:val="000000" w:themeColor="text1"/>
          <w:sz w:val="20"/>
          <w:szCs w:val="20"/>
          <w:lang w:val="ro-RO"/>
        </w:rPr>
        <w:t xml:space="preserve"> (9-16 martie) și </w:t>
      </w:r>
      <w:r w:rsidR="00990D44" w:rsidRPr="00990D4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Tirreno-Adriatico</w:t>
      </w:r>
      <w:r w:rsidR="00990D44">
        <w:rPr>
          <w:rFonts w:eastAsia="Times New Roman"/>
          <w:color w:val="000000" w:themeColor="text1"/>
          <w:sz w:val="20"/>
          <w:szCs w:val="20"/>
          <w:lang w:val="ro-RO"/>
        </w:rPr>
        <w:t xml:space="preserve"> (10-16 martie) merg cap la cap în mijlocul lunii, iar </w:t>
      </w:r>
      <w:r w:rsidR="00990D44" w:rsidRPr="00990D4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Milano-San</w:t>
      </w:r>
      <w:r w:rsidR="00AD1FD5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 R</w:t>
      </w:r>
      <w:r w:rsidR="00990D44" w:rsidRPr="00990D4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emo</w:t>
      </w:r>
      <w:r w:rsidR="00990D44">
        <w:rPr>
          <w:rFonts w:eastAsia="Times New Roman"/>
          <w:color w:val="000000" w:themeColor="text1"/>
          <w:sz w:val="20"/>
          <w:szCs w:val="20"/>
          <w:lang w:val="ro-RO"/>
        </w:rPr>
        <w:t xml:space="preserve"> reprezintă prima cursă Monument a anului pe 22 martie. </w:t>
      </w:r>
    </w:p>
    <w:p w14:paraId="61F183EF" w14:textId="77777777" w:rsidR="00990D44" w:rsidRDefault="00990D44" w:rsidP="00BA4C56">
      <w:pPr>
        <w:rPr>
          <w:rFonts w:eastAsia="Times New Roman"/>
          <w:color w:val="000000" w:themeColor="text1"/>
          <w:sz w:val="20"/>
          <w:szCs w:val="20"/>
          <w:lang w:val="ro-RO"/>
        </w:rPr>
      </w:pPr>
    </w:p>
    <w:p w14:paraId="1B09B6CC" w14:textId="42DC2AD7" w:rsidR="006A46C7" w:rsidRDefault="00990D44" w:rsidP="00BA4C56">
      <w:pPr>
        <w:rPr>
          <w:rFonts w:eastAsia="Times New Roman"/>
          <w:color w:val="000000" w:themeColor="text1"/>
          <w:sz w:val="20"/>
          <w:szCs w:val="20"/>
          <w:lang w:val="ro-RO"/>
        </w:rPr>
      </w:pPr>
      <w:r w:rsidRPr="00990D4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Turul Cataluniei</w:t>
      </w:r>
      <w:r>
        <w:rPr>
          <w:rFonts w:eastAsia="Times New Roman"/>
          <w:color w:val="000000" w:themeColor="text1"/>
          <w:sz w:val="20"/>
          <w:szCs w:val="20"/>
          <w:lang w:val="ro-RO"/>
        </w:rPr>
        <w:t xml:space="preserve"> are loc </w:t>
      </w:r>
      <w:r w:rsidR="00545929">
        <w:rPr>
          <w:rFonts w:eastAsia="Times New Roman"/>
          <w:color w:val="000000" w:themeColor="text1"/>
          <w:sz w:val="20"/>
          <w:szCs w:val="20"/>
          <w:lang w:val="ro-RO"/>
        </w:rPr>
        <w:t xml:space="preserve">la </w:t>
      </w:r>
      <w:r>
        <w:rPr>
          <w:rFonts w:eastAsia="Times New Roman"/>
          <w:color w:val="000000" w:themeColor="text1"/>
          <w:sz w:val="20"/>
          <w:szCs w:val="20"/>
          <w:lang w:val="ro-RO"/>
        </w:rPr>
        <w:t xml:space="preserve">finalul lunii (24-30 martie) urmat de o perioadă plină de curse de o zi, culminând cu </w:t>
      </w:r>
      <w:r w:rsidRPr="00990D4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Turul Flandrei</w:t>
      </w:r>
      <w:r>
        <w:rPr>
          <w:rFonts w:eastAsia="Times New Roman"/>
          <w:color w:val="000000" w:themeColor="text1"/>
          <w:sz w:val="20"/>
          <w:szCs w:val="20"/>
          <w:lang w:val="ro-RO"/>
        </w:rPr>
        <w:t xml:space="preserve"> pe 6 aprilie</w:t>
      </w:r>
      <w:r w:rsidR="006A46C7">
        <w:rPr>
          <w:rFonts w:eastAsia="Times New Roman"/>
          <w:color w:val="000000" w:themeColor="text1"/>
          <w:sz w:val="20"/>
          <w:szCs w:val="20"/>
          <w:lang w:val="ro-RO"/>
        </w:rPr>
        <w:t xml:space="preserve">, </w:t>
      </w:r>
      <w:r w:rsidR="006A46C7" w:rsidRPr="00990D4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Paris-Roubaix</w:t>
      </w:r>
      <w:r w:rsidR="006A46C7" w:rsidRPr="006A46C7">
        <w:rPr>
          <w:rFonts w:eastAsia="Times New Roman"/>
          <w:color w:val="000000" w:themeColor="text1"/>
          <w:sz w:val="20"/>
          <w:szCs w:val="20"/>
          <w:lang w:val="ro-RO"/>
        </w:rPr>
        <w:t xml:space="preserve"> pe 20 aprilie</w:t>
      </w:r>
      <w:r w:rsidR="006A46C7">
        <w:rPr>
          <w:rFonts w:eastAsia="Times New Roman"/>
          <w:color w:val="000000" w:themeColor="text1"/>
          <w:sz w:val="20"/>
          <w:szCs w:val="20"/>
          <w:lang w:val="ro-RO"/>
        </w:rPr>
        <w:t xml:space="preserve"> și </w:t>
      </w:r>
      <w:r w:rsidR="006A46C7" w:rsidRPr="006A46C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Liège</w:t>
      </w:r>
      <w:r w:rsidR="00B9189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-</w:t>
      </w:r>
      <w:r w:rsidR="006A46C7" w:rsidRPr="006A46C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Bastogne</w:t>
      </w:r>
      <w:r w:rsidR="00B9189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-</w:t>
      </w:r>
      <w:r w:rsidR="006A46C7" w:rsidRPr="006A46C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Liège</w:t>
      </w:r>
      <w:r w:rsidR="006A46C7">
        <w:rPr>
          <w:rFonts w:eastAsia="Times New Roman"/>
          <w:color w:val="000000" w:themeColor="text1"/>
          <w:sz w:val="20"/>
          <w:szCs w:val="20"/>
          <w:lang w:val="ro-RO"/>
        </w:rPr>
        <w:t xml:space="preserve"> pe 27 aprilie</w:t>
      </w:r>
      <w:r>
        <w:rPr>
          <w:rFonts w:eastAsia="Times New Roman"/>
          <w:color w:val="000000" w:themeColor="text1"/>
          <w:sz w:val="20"/>
          <w:szCs w:val="20"/>
          <w:lang w:val="ro-RO"/>
        </w:rPr>
        <w:t xml:space="preserve">. </w:t>
      </w:r>
    </w:p>
    <w:p w14:paraId="1ADFCC13" w14:textId="77777777" w:rsidR="006A46C7" w:rsidRDefault="006A46C7" w:rsidP="00BA4C56">
      <w:pPr>
        <w:rPr>
          <w:rFonts w:eastAsia="Times New Roman"/>
          <w:color w:val="000000" w:themeColor="text1"/>
          <w:sz w:val="20"/>
          <w:szCs w:val="20"/>
          <w:lang w:val="ro-RO"/>
        </w:rPr>
      </w:pPr>
    </w:p>
    <w:p w14:paraId="53A95AC4" w14:textId="7201D7CB" w:rsidR="007F31B1" w:rsidRDefault="006A46C7" w:rsidP="00BA4C56">
      <w:pPr>
        <w:rPr>
          <w:rFonts w:eastAsia="Times New Roman"/>
          <w:color w:val="000000" w:themeColor="text1"/>
          <w:sz w:val="20"/>
          <w:szCs w:val="20"/>
          <w:lang w:val="ro-RO"/>
        </w:rPr>
      </w:pPr>
      <w:r>
        <w:rPr>
          <w:rFonts w:eastAsia="Times New Roman"/>
          <w:color w:val="000000" w:themeColor="text1"/>
          <w:sz w:val="20"/>
          <w:szCs w:val="20"/>
          <w:lang w:val="ro-RO"/>
        </w:rPr>
        <w:t>V</w:t>
      </w:r>
      <w:r w:rsidR="00990D44">
        <w:rPr>
          <w:rFonts w:eastAsia="Times New Roman"/>
          <w:color w:val="000000" w:themeColor="text1"/>
          <w:sz w:val="20"/>
          <w:szCs w:val="20"/>
          <w:lang w:val="ro-RO"/>
        </w:rPr>
        <w:t xml:space="preserve">ara aduce cele trei Mari Tururi: </w:t>
      </w:r>
      <w:r w:rsidR="00990D44" w:rsidRPr="00990D4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Giro d’Italia</w:t>
      </w:r>
      <w:r w:rsidR="00990D44">
        <w:rPr>
          <w:rFonts w:eastAsia="Times New Roman"/>
          <w:color w:val="000000" w:themeColor="text1"/>
          <w:sz w:val="20"/>
          <w:szCs w:val="20"/>
          <w:lang w:val="ro-RO"/>
        </w:rPr>
        <w:t xml:space="preserve"> (9 mai - 1 iunie), </w:t>
      </w:r>
      <w:r w:rsidR="00990D44" w:rsidRPr="00990D4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Tour de France</w:t>
      </w:r>
      <w:r w:rsidR="00990D44">
        <w:rPr>
          <w:rFonts w:eastAsia="Times New Roman"/>
          <w:color w:val="000000" w:themeColor="text1"/>
          <w:sz w:val="20"/>
          <w:szCs w:val="20"/>
          <w:lang w:val="ro-RO"/>
        </w:rPr>
        <w:t xml:space="preserve"> (5-27 iulie) și </w:t>
      </w:r>
      <w:r w:rsidR="00990D44" w:rsidRPr="00990D4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Vuelta a España</w:t>
      </w:r>
      <w:r w:rsidR="00990D44">
        <w:rPr>
          <w:rFonts w:eastAsia="Times New Roman"/>
          <w:color w:val="000000" w:themeColor="text1"/>
          <w:sz w:val="20"/>
          <w:szCs w:val="20"/>
          <w:lang w:val="ro-RO"/>
        </w:rPr>
        <w:t xml:space="preserve"> (23 august - 14 septembrie). </w:t>
      </w:r>
      <w:r w:rsidR="00990D44" w:rsidRPr="00990D44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Il Lombardia</w:t>
      </w:r>
      <w:r w:rsidR="00990D44">
        <w:rPr>
          <w:rFonts w:eastAsia="Times New Roman"/>
          <w:color w:val="000000" w:themeColor="text1"/>
          <w:sz w:val="20"/>
          <w:szCs w:val="20"/>
          <w:lang w:val="ro-RO"/>
        </w:rPr>
        <w:t xml:space="preserve"> încheie sezonul Monumentelor pe 11 octombrie.</w:t>
      </w:r>
    </w:p>
    <w:p w14:paraId="2AA4A416" w14:textId="77777777" w:rsidR="00BA4C56" w:rsidRPr="00BA4C56" w:rsidRDefault="00BA4C56" w:rsidP="00BA4C56">
      <w:pPr>
        <w:rPr>
          <w:rFonts w:eastAsia="Times New Roman"/>
          <w:color w:val="000000" w:themeColor="text1"/>
          <w:sz w:val="20"/>
          <w:szCs w:val="20"/>
          <w:lang w:val="ro-RO"/>
        </w:rPr>
      </w:pPr>
    </w:p>
    <w:p w14:paraId="65F0783B" w14:textId="3EE7C64C" w:rsidR="007A2BC2" w:rsidRPr="007A2BC2" w:rsidRDefault="007A2BC2" w:rsidP="007A2BC2">
      <w:pPr>
        <w:rPr>
          <w:rFonts w:eastAsia="Times New Roman"/>
          <w:color w:val="000000" w:themeColor="text1"/>
          <w:sz w:val="20"/>
          <w:szCs w:val="20"/>
          <w:lang w:val="ro-RO"/>
        </w:rPr>
      </w:pPr>
      <w:r w:rsidRPr="007A2BC2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Scott Young, Group SVP Content, Production and Business Operations la WBD Sports Europe, a declarat</w:t>
      </w:r>
      <w:r w:rsidRPr="007A2BC2">
        <w:rPr>
          <w:rFonts w:eastAsia="Times New Roman"/>
          <w:color w:val="000000" w:themeColor="text1"/>
          <w:sz w:val="20"/>
          <w:szCs w:val="20"/>
          <w:lang w:val="ro-RO"/>
        </w:rPr>
        <w:t>:</w:t>
      </w:r>
      <w:r w:rsidR="00716679">
        <w:rPr>
          <w:rFonts w:eastAsia="Times New Roman"/>
          <w:color w:val="000000" w:themeColor="text1"/>
          <w:sz w:val="20"/>
          <w:szCs w:val="20"/>
          <w:lang w:val="ro-RO"/>
        </w:rPr>
        <w:t xml:space="preserve"> „</w:t>
      </w:r>
      <w:r w:rsidRPr="007A2BC2">
        <w:rPr>
          <w:rFonts w:eastAsia="Times New Roman"/>
          <w:color w:val="000000" w:themeColor="text1"/>
          <w:sz w:val="20"/>
          <w:szCs w:val="20"/>
          <w:lang w:val="ro-RO"/>
        </w:rPr>
        <w:t xml:space="preserve">Angajamentul nostru neclintit față de ciclism și de fanii săi ne-a făcut să investim continuu în acest sport timp de mulți ani. Acest lucru a sprijinit creșterea sa, în timp ce fanii au beneficiat de acces la mai multe curse </w:t>
      </w:r>
      <w:r w:rsidR="00716679">
        <w:rPr>
          <w:rFonts w:eastAsia="Times New Roman"/>
          <w:color w:val="000000" w:themeColor="text1"/>
          <w:sz w:val="20"/>
          <w:szCs w:val="20"/>
          <w:lang w:val="ro-RO"/>
        </w:rPr>
        <w:t>în direct</w:t>
      </w:r>
      <w:r w:rsidRPr="007A2BC2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00545929">
        <w:rPr>
          <w:rFonts w:eastAsia="Times New Roman"/>
          <w:color w:val="000000" w:themeColor="text1"/>
          <w:sz w:val="20"/>
          <w:szCs w:val="20"/>
          <w:lang w:val="ro-RO"/>
        </w:rPr>
        <w:t>ca niciodată</w:t>
      </w:r>
      <w:r w:rsidRPr="007A2BC2">
        <w:rPr>
          <w:rFonts w:eastAsia="Times New Roman"/>
          <w:color w:val="000000" w:themeColor="text1"/>
          <w:sz w:val="20"/>
          <w:szCs w:val="20"/>
          <w:lang w:val="ro-RO"/>
        </w:rPr>
        <w:t xml:space="preserve">, </w:t>
      </w:r>
      <w:r w:rsidR="00716679">
        <w:rPr>
          <w:rFonts w:eastAsia="Times New Roman"/>
          <w:color w:val="000000" w:themeColor="text1"/>
          <w:sz w:val="20"/>
          <w:szCs w:val="20"/>
          <w:lang w:val="ro-RO"/>
        </w:rPr>
        <w:t>transmisiuni</w:t>
      </w:r>
      <w:r w:rsidRPr="007A2BC2">
        <w:rPr>
          <w:rFonts w:eastAsia="Times New Roman"/>
          <w:color w:val="000000" w:themeColor="text1"/>
          <w:sz w:val="20"/>
          <w:szCs w:val="20"/>
          <w:lang w:val="ro-RO"/>
        </w:rPr>
        <w:t xml:space="preserve"> îmbunătățit</w:t>
      </w:r>
      <w:r w:rsidR="00716679">
        <w:rPr>
          <w:rFonts w:eastAsia="Times New Roman"/>
          <w:color w:val="000000" w:themeColor="text1"/>
          <w:sz w:val="20"/>
          <w:szCs w:val="20"/>
          <w:lang w:val="ro-RO"/>
        </w:rPr>
        <w:t>e</w:t>
      </w:r>
      <w:r w:rsidRPr="007A2BC2">
        <w:rPr>
          <w:rFonts w:eastAsia="Times New Roman"/>
          <w:color w:val="000000" w:themeColor="text1"/>
          <w:sz w:val="20"/>
          <w:szCs w:val="20"/>
          <w:lang w:val="ro-RO"/>
        </w:rPr>
        <w:t xml:space="preserve"> și mai multe povești spuse </w:t>
      </w:r>
      <w:r w:rsidR="00716679">
        <w:rPr>
          <w:rFonts w:eastAsia="Times New Roman"/>
          <w:color w:val="000000" w:themeColor="text1"/>
          <w:sz w:val="20"/>
          <w:szCs w:val="20"/>
          <w:lang w:val="ro-RO"/>
        </w:rPr>
        <w:t>comunităților</w:t>
      </w:r>
      <w:r w:rsidRPr="007A2BC2">
        <w:rPr>
          <w:rFonts w:eastAsia="Times New Roman"/>
          <w:color w:val="000000" w:themeColor="text1"/>
          <w:sz w:val="20"/>
          <w:szCs w:val="20"/>
          <w:lang w:val="ro-RO"/>
        </w:rPr>
        <w:t xml:space="preserve"> de ciclism din întreaga Europă și nu numai.</w:t>
      </w:r>
      <w:r w:rsidR="00716679">
        <w:rPr>
          <w:rFonts w:eastAsia="Times New Roman"/>
          <w:color w:val="000000" w:themeColor="text1"/>
          <w:sz w:val="20"/>
          <w:szCs w:val="20"/>
          <w:lang w:val="ro-RO"/>
        </w:rPr>
        <w:t>”</w:t>
      </w:r>
    </w:p>
    <w:p w14:paraId="554155B6" w14:textId="77777777" w:rsidR="007A2BC2" w:rsidRPr="007A2BC2" w:rsidRDefault="007A2BC2" w:rsidP="007A2BC2">
      <w:pPr>
        <w:rPr>
          <w:rFonts w:eastAsia="Times New Roman"/>
          <w:color w:val="000000" w:themeColor="text1"/>
          <w:sz w:val="20"/>
          <w:szCs w:val="20"/>
          <w:lang w:val="ro-RO"/>
        </w:rPr>
      </w:pPr>
    </w:p>
    <w:p w14:paraId="4681FEA2" w14:textId="0948EFDC" w:rsidR="007A2BC2" w:rsidRPr="007A2BC2" w:rsidRDefault="00716679" w:rsidP="007A2BC2">
      <w:pPr>
        <w:rPr>
          <w:rFonts w:eastAsia="Times New Roman"/>
          <w:color w:val="000000" w:themeColor="text1"/>
          <w:sz w:val="20"/>
          <w:szCs w:val="20"/>
          <w:lang w:val="ro-RO"/>
        </w:rPr>
      </w:pPr>
      <w:r>
        <w:rPr>
          <w:rFonts w:eastAsia="Times New Roman"/>
          <w:color w:val="000000" w:themeColor="text1"/>
          <w:sz w:val="20"/>
          <w:szCs w:val="20"/>
          <w:lang w:val="ro-RO"/>
        </w:rPr>
        <w:t>„</w:t>
      </w:r>
      <w:r w:rsidR="00B91897">
        <w:rPr>
          <w:rFonts w:eastAsia="Times New Roman"/>
          <w:color w:val="000000" w:themeColor="text1"/>
          <w:sz w:val="20"/>
          <w:szCs w:val="20"/>
          <w:lang w:val="ro-RO"/>
        </w:rPr>
        <w:t>Î</w:t>
      </w:r>
      <w:r w:rsidR="002A31D0">
        <w:rPr>
          <w:rFonts w:eastAsia="Times New Roman"/>
          <w:color w:val="000000" w:themeColor="text1"/>
          <w:sz w:val="20"/>
          <w:szCs w:val="20"/>
          <w:lang w:val="ro-RO"/>
        </w:rPr>
        <w:t>n</w:t>
      </w:r>
      <w:r w:rsidR="007A2BC2" w:rsidRPr="007A2BC2">
        <w:rPr>
          <w:rFonts w:eastAsia="Times New Roman"/>
          <w:color w:val="000000" w:themeColor="text1"/>
          <w:sz w:val="20"/>
          <w:szCs w:val="20"/>
          <w:lang w:val="ro-RO"/>
        </w:rPr>
        <w:t xml:space="preserve"> sezonul 2025 continuă</w:t>
      </w:r>
      <w:r w:rsidR="008F4C19">
        <w:rPr>
          <w:rFonts w:eastAsia="Times New Roman"/>
          <w:color w:val="000000" w:themeColor="text1"/>
          <w:sz w:val="20"/>
          <w:szCs w:val="20"/>
          <w:lang w:val="ro-RO"/>
        </w:rPr>
        <w:t>m sa</w:t>
      </w:r>
      <w:r w:rsidR="007A2BC2" w:rsidRPr="007A2BC2">
        <w:rPr>
          <w:rFonts w:eastAsia="Times New Roman"/>
          <w:color w:val="000000" w:themeColor="text1"/>
          <w:sz w:val="20"/>
          <w:szCs w:val="20"/>
          <w:lang w:val="ro-RO"/>
        </w:rPr>
        <w:t xml:space="preserve"> pune</w:t>
      </w:r>
      <w:r w:rsidR="008F4C19">
        <w:rPr>
          <w:rFonts w:eastAsia="Times New Roman"/>
          <w:color w:val="000000" w:themeColor="text1"/>
          <w:sz w:val="20"/>
          <w:szCs w:val="20"/>
          <w:lang w:val="ro-RO"/>
        </w:rPr>
        <w:t>m</w:t>
      </w:r>
      <w:r w:rsidR="007A2BC2" w:rsidRPr="007A2BC2">
        <w:rPr>
          <w:rFonts w:eastAsia="Times New Roman"/>
          <w:color w:val="000000" w:themeColor="text1"/>
          <w:sz w:val="20"/>
          <w:szCs w:val="20"/>
          <w:lang w:val="ro-RO"/>
        </w:rPr>
        <w:t xml:space="preserve"> în lumină fiecare aspect al acestui sport </w:t>
      </w:r>
      <w:r w:rsidR="002A31D0">
        <w:rPr>
          <w:rFonts w:eastAsia="Times New Roman"/>
          <w:color w:val="000000" w:themeColor="text1"/>
          <w:sz w:val="20"/>
          <w:szCs w:val="20"/>
          <w:lang w:val="ro-RO"/>
        </w:rPr>
        <w:t>extraordinar</w:t>
      </w:r>
      <w:r w:rsidR="007A2BC2" w:rsidRPr="007A2BC2">
        <w:rPr>
          <w:rFonts w:eastAsia="Times New Roman"/>
          <w:color w:val="000000" w:themeColor="text1"/>
          <w:sz w:val="20"/>
          <w:szCs w:val="20"/>
          <w:lang w:val="ro-RO"/>
        </w:rPr>
        <w:t xml:space="preserve"> - de la cei mai mari cicliști și cicli</w:t>
      </w:r>
      <w:r w:rsidR="002A31D0">
        <w:rPr>
          <w:rFonts w:eastAsia="Times New Roman"/>
          <w:color w:val="000000" w:themeColor="text1"/>
          <w:sz w:val="20"/>
          <w:szCs w:val="20"/>
          <w:lang w:val="ro-RO"/>
        </w:rPr>
        <w:t>s</w:t>
      </w:r>
      <w:r w:rsidR="007A2BC2" w:rsidRPr="007A2BC2">
        <w:rPr>
          <w:rFonts w:eastAsia="Times New Roman"/>
          <w:color w:val="000000" w:themeColor="text1"/>
          <w:sz w:val="20"/>
          <w:szCs w:val="20"/>
          <w:lang w:val="ro-RO"/>
        </w:rPr>
        <w:t>t</w:t>
      </w:r>
      <w:r w:rsidR="002A31D0">
        <w:rPr>
          <w:rFonts w:eastAsia="Times New Roman"/>
          <w:color w:val="000000" w:themeColor="text1"/>
          <w:sz w:val="20"/>
          <w:szCs w:val="20"/>
          <w:lang w:val="ro-RO"/>
        </w:rPr>
        <w:t>e</w:t>
      </w:r>
      <w:r w:rsidR="007A2BC2" w:rsidRPr="007A2BC2">
        <w:rPr>
          <w:rFonts w:eastAsia="Times New Roman"/>
          <w:color w:val="000000" w:themeColor="text1"/>
          <w:sz w:val="20"/>
          <w:szCs w:val="20"/>
          <w:lang w:val="ro-RO"/>
        </w:rPr>
        <w:t xml:space="preserve"> din lume până la poveștile oamenilor pasionați care mențin această industrie în mișcare</w:t>
      </w:r>
      <w:r w:rsidR="002A31D0">
        <w:rPr>
          <w:rFonts w:eastAsia="Times New Roman"/>
          <w:color w:val="000000" w:themeColor="text1"/>
          <w:sz w:val="20"/>
          <w:szCs w:val="20"/>
          <w:lang w:val="ro-RO"/>
        </w:rPr>
        <w:t>.”</w:t>
      </w:r>
    </w:p>
    <w:p w14:paraId="2E6308EC" w14:textId="1BCCF393" w:rsidR="00F54A5F" w:rsidRPr="00DB791E" w:rsidRDefault="00F54A5F" w:rsidP="00512286">
      <w:pPr>
        <w:rPr>
          <w:rFonts w:eastAsia="Times New Roman"/>
          <w:color w:val="FF0000"/>
          <w:sz w:val="20"/>
          <w:szCs w:val="20"/>
          <w:lang w:val="ro-RO"/>
        </w:rPr>
      </w:pPr>
    </w:p>
    <w:p w14:paraId="532F2DA3" w14:textId="4E267E2C" w:rsidR="00254173" w:rsidRPr="00F849B6" w:rsidRDefault="00990D44" w:rsidP="00512286">
      <w:pPr>
        <w:rPr>
          <w:rFonts w:eastAsia="Times New Roman"/>
          <w:b/>
          <w:bCs/>
          <w:color w:val="000000" w:themeColor="text1"/>
          <w:sz w:val="20"/>
          <w:szCs w:val="20"/>
          <w:lang w:val="ro-RO"/>
        </w:rPr>
      </w:pPr>
      <w:r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ECHIPA DE EXPERȚI EUROSPORT ESTE MAI NUMEROASĂ CA ORICÂND</w:t>
      </w:r>
    </w:p>
    <w:p w14:paraId="270D03B8" w14:textId="4274E274" w:rsidR="00FA1E3B" w:rsidRDefault="00FA1E3B" w:rsidP="00512286">
      <w:pPr>
        <w:rPr>
          <w:rFonts w:eastAsia="Times New Roman"/>
          <w:color w:val="000000" w:themeColor="text1"/>
          <w:sz w:val="20"/>
          <w:szCs w:val="20"/>
          <w:lang w:val="ro-RO"/>
        </w:rPr>
      </w:pPr>
    </w:p>
    <w:p w14:paraId="41404F90" w14:textId="4BEAFF27" w:rsidR="002A31D0" w:rsidRDefault="002A31D0" w:rsidP="00512286">
      <w:pPr>
        <w:rPr>
          <w:rFonts w:eastAsia="Times New Roman"/>
          <w:color w:val="000000" w:themeColor="text1"/>
          <w:sz w:val="20"/>
          <w:szCs w:val="20"/>
          <w:lang w:val="ro-RO"/>
        </w:rPr>
      </w:pPr>
      <w:r>
        <w:rPr>
          <w:rFonts w:eastAsia="Times New Roman"/>
          <w:color w:val="000000" w:themeColor="text1"/>
          <w:sz w:val="20"/>
          <w:szCs w:val="20"/>
          <w:lang w:val="ro-RO"/>
        </w:rPr>
        <w:t xml:space="preserve">Eurosport </w:t>
      </w:r>
      <w:r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a adunat o echipă de </w:t>
      </w:r>
      <w:r w:rsidR="00B91897">
        <w:rPr>
          <w:rFonts w:eastAsia="Times New Roman"/>
          <w:color w:val="000000" w:themeColor="text1"/>
          <w:sz w:val="20"/>
          <w:szCs w:val="20"/>
          <w:lang w:val="ro-RO"/>
        </w:rPr>
        <w:t>analiști</w:t>
      </w:r>
      <w:r w:rsidR="00FA1E3B"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pentru a conecta telespectatorii cu uimitoarea </w:t>
      </w:r>
      <w:r>
        <w:rPr>
          <w:rFonts w:eastAsia="Times New Roman"/>
          <w:color w:val="000000" w:themeColor="text1"/>
          <w:sz w:val="20"/>
          <w:szCs w:val="20"/>
          <w:lang w:val="ro-RO"/>
        </w:rPr>
        <w:t>varietate</w:t>
      </w:r>
      <w:r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 de curse și </w:t>
      </w:r>
      <w:r w:rsidR="00FA1E3B">
        <w:rPr>
          <w:rFonts w:eastAsia="Times New Roman"/>
          <w:color w:val="000000" w:themeColor="text1"/>
          <w:sz w:val="20"/>
          <w:szCs w:val="20"/>
          <w:lang w:val="ro-RO"/>
        </w:rPr>
        <w:t>sportivi</w:t>
      </w:r>
      <w:r w:rsidR="00FA1E3B"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remarcabili din acest sezon. </w:t>
      </w:r>
      <w:r w:rsidR="008F4C19">
        <w:rPr>
          <w:rFonts w:eastAsia="Times New Roman"/>
          <w:color w:val="000000" w:themeColor="text1"/>
          <w:sz w:val="20"/>
          <w:szCs w:val="20"/>
          <w:lang w:val="ro-RO"/>
        </w:rPr>
        <w:t xml:space="preserve">Printre </w:t>
      </w:r>
      <w:r w:rsidR="00B91897">
        <w:rPr>
          <w:rFonts w:eastAsia="Times New Roman"/>
          <w:color w:val="000000" w:themeColor="text1"/>
          <w:sz w:val="20"/>
          <w:szCs w:val="20"/>
          <w:lang w:val="ro-RO"/>
        </w:rPr>
        <w:t>aceștia</w:t>
      </w:r>
      <w:r w:rsidR="008F4C19">
        <w:rPr>
          <w:rFonts w:eastAsia="Times New Roman"/>
          <w:color w:val="000000" w:themeColor="text1"/>
          <w:sz w:val="20"/>
          <w:szCs w:val="20"/>
          <w:lang w:val="ro-RO"/>
        </w:rPr>
        <w:t xml:space="preserve"> se </w:t>
      </w:r>
      <w:r w:rsidR="00B91897">
        <w:rPr>
          <w:rFonts w:eastAsia="Times New Roman"/>
          <w:color w:val="000000" w:themeColor="text1"/>
          <w:sz w:val="20"/>
          <w:szCs w:val="20"/>
          <w:lang w:val="ro-RO"/>
        </w:rPr>
        <w:t>numără</w:t>
      </w:r>
      <w:r w:rsidR="008F4C19">
        <w:rPr>
          <w:rFonts w:eastAsia="Times New Roman"/>
          <w:color w:val="000000" w:themeColor="text1"/>
          <w:sz w:val="20"/>
          <w:szCs w:val="20"/>
          <w:lang w:val="ro-RO"/>
        </w:rPr>
        <w:t>:</w:t>
      </w:r>
    </w:p>
    <w:p w14:paraId="527CCB1C" w14:textId="77777777" w:rsidR="00F54A5F" w:rsidRPr="00F849B6" w:rsidRDefault="00F54A5F" w:rsidP="00512286">
      <w:pPr>
        <w:rPr>
          <w:rFonts w:eastAsia="Times New Roman"/>
          <w:b/>
          <w:bCs/>
          <w:color w:val="000000" w:themeColor="text1"/>
          <w:sz w:val="20"/>
          <w:szCs w:val="20"/>
          <w:lang w:val="ro-RO"/>
        </w:rPr>
      </w:pPr>
    </w:p>
    <w:p w14:paraId="63594B8E" w14:textId="73698DD9" w:rsidR="00F54A5F" w:rsidRPr="00F849B6" w:rsidRDefault="002A31D0" w:rsidP="7ED465B2">
      <w:pPr>
        <w:rPr>
          <w:rFonts w:eastAsia="Times New Roman"/>
          <w:color w:val="000000" w:themeColor="text1"/>
          <w:sz w:val="20"/>
          <w:szCs w:val="20"/>
          <w:lang w:val="ro-RO"/>
        </w:rPr>
      </w:pPr>
      <w:r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Ciclism pe șosea</w:t>
      </w:r>
      <w:r w:rsidR="00B9189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:</w:t>
      </w:r>
      <w:r w:rsidR="0EFF5CB1" w:rsidRPr="00F849B6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 </w:t>
      </w:r>
      <w:r w:rsidR="743FF70E"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Adam Blythe, </w:t>
      </w:r>
      <w:r w:rsidR="577D72C3"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Carlton Kirby, Dani Christmas, </w:t>
      </w:r>
      <w:r w:rsidR="743FF70E" w:rsidRPr="00F849B6">
        <w:rPr>
          <w:rFonts w:eastAsia="Times New Roman"/>
          <w:color w:val="000000" w:themeColor="text1"/>
          <w:sz w:val="20"/>
          <w:szCs w:val="20"/>
          <w:lang w:val="ro-RO"/>
        </w:rPr>
        <w:t>Dani Rowe,</w:t>
      </w:r>
      <w:r w:rsidR="3F7898C2"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 Hannah Walker, </w:t>
      </w:r>
      <w:r w:rsidR="675907AF"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Laura Winter, </w:t>
      </w:r>
      <w:r w:rsidR="743FF70E" w:rsidRPr="00F849B6">
        <w:rPr>
          <w:rFonts w:eastAsia="Times New Roman"/>
          <w:color w:val="000000" w:themeColor="text1"/>
          <w:sz w:val="20"/>
          <w:szCs w:val="20"/>
          <w:lang w:val="ro-RO"/>
        </w:rPr>
        <w:t>Matt Stephens</w:t>
      </w:r>
      <w:r w:rsidR="4A144B11" w:rsidRPr="00F849B6">
        <w:rPr>
          <w:rFonts w:eastAsia="Times New Roman"/>
          <w:color w:val="000000" w:themeColor="text1"/>
          <w:sz w:val="20"/>
          <w:szCs w:val="20"/>
          <w:lang w:val="ro-RO"/>
        </w:rPr>
        <w:t>,</w:t>
      </w:r>
      <w:r w:rsidR="02A30446"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 Orla Chennaoui,</w:t>
      </w:r>
      <w:r w:rsidR="4A144B11"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22D7A267" w:rsidRPr="00F849B6">
        <w:rPr>
          <w:rFonts w:eastAsia="Times New Roman"/>
          <w:color w:val="000000" w:themeColor="text1"/>
          <w:sz w:val="20"/>
          <w:szCs w:val="20"/>
          <w:lang w:val="ro-RO"/>
        </w:rPr>
        <w:t>Robbie McEwen</w:t>
      </w:r>
      <w:r>
        <w:rPr>
          <w:rFonts w:eastAsia="Times New Roman"/>
          <w:color w:val="000000" w:themeColor="text1"/>
          <w:sz w:val="20"/>
          <w:szCs w:val="20"/>
          <w:lang w:val="ro-RO"/>
        </w:rPr>
        <w:t xml:space="preserve"> și</w:t>
      </w:r>
      <w:r w:rsidR="743FF70E"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 Rob Hatch</w:t>
      </w:r>
    </w:p>
    <w:p w14:paraId="1F71B3A4" w14:textId="7BF68A0E" w:rsidR="00A663B9" w:rsidRPr="00F849B6" w:rsidRDefault="0EFF5CB1" w:rsidP="7ED465B2">
      <w:pPr>
        <w:rPr>
          <w:rFonts w:eastAsia="Times New Roman"/>
          <w:color w:val="000000" w:themeColor="text1"/>
          <w:sz w:val="20"/>
          <w:szCs w:val="20"/>
          <w:lang w:val="ro-RO"/>
        </w:rPr>
      </w:pPr>
      <w:r w:rsidRPr="00F849B6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lastRenderedPageBreak/>
        <w:t>Mountain Bike</w:t>
      </w:r>
      <w:r w:rsidR="00B9189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:</w:t>
      </w:r>
      <w:r w:rsidRPr="00F849B6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 </w:t>
      </w:r>
      <w:r w:rsidRPr="00F849B6">
        <w:rPr>
          <w:rFonts w:eastAsia="Times New Roman"/>
          <w:color w:val="000000" w:themeColor="text1"/>
          <w:sz w:val="20"/>
          <w:szCs w:val="20"/>
          <w:lang w:val="ro-RO"/>
        </w:rPr>
        <w:t>Bart Brentjens,</w:t>
      </w:r>
      <w:r w:rsidR="7297E564"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 Cedric Gracia,</w:t>
      </w:r>
      <w:r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 Hayley Edmonds</w:t>
      </w:r>
      <w:r w:rsidR="7F53683F" w:rsidRPr="00F849B6">
        <w:rPr>
          <w:rFonts w:eastAsia="Times New Roman"/>
          <w:color w:val="000000" w:themeColor="text1"/>
          <w:sz w:val="20"/>
          <w:szCs w:val="20"/>
          <w:lang w:val="ro-RO"/>
        </w:rPr>
        <w:t>, Josh Carlson, Kate Mason</w:t>
      </w:r>
      <w:r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002A31D0">
        <w:rPr>
          <w:rFonts w:eastAsia="Times New Roman"/>
          <w:color w:val="000000" w:themeColor="text1"/>
          <w:sz w:val="20"/>
          <w:szCs w:val="20"/>
          <w:lang w:val="ro-RO"/>
        </w:rPr>
        <w:t>și</w:t>
      </w:r>
      <w:r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 Ric McLaughlin</w:t>
      </w:r>
    </w:p>
    <w:p w14:paraId="73B4757A" w14:textId="0FBA0217" w:rsidR="00F54A5F" w:rsidRPr="00F849B6" w:rsidRDefault="4A144B11" w:rsidP="7ED465B2">
      <w:pPr>
        <w:rPr>
          <w:rFonts w:eastAsia="Times New Roman"/>
          <w:b/>
          <w:bCs/>
          <w:color w:val="000000" w:themeColor="text1"/>
          <w:sz w:val="20"/>
          <w:szCs w:val="20"/>
          <w:lang w:val="ro-RO"/>
        </w:rPr>
      </w:pPr>
      <w:r w:rsidRPr="00F849B6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Eurosport </w:t>
      </w:r>
      <w:r w:rsidR="002A31D0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Germania</w:t>
      </w:r>
      <w:r w:rsidRPr="00F849B6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: </w:t>
      </w:r>
      <w:r w:rsidR="743FF70E" w:rsidRPr="00F849B6">
        <w:rPr>
          <w:rFonts w:eastAsia="Times New Roman"/>
          <w:color w:val="000000" w:themeColor="text1"/>
          <w:sz w:val="20"/>
          <w:szCs w:val="20"/>
          <w:lang w:val="ro-RO"/>
        </w:rPr>
        <w:t>Bernie Eisel</w:t>
      </w:r>
      <w:r w:rsidR="014FD81D" w:rsidRPr="00F849B6">
        <w:rPr>
          <w:rFonts w:eastAsia="Times New Roman"/>
          <w:color w:val="000000" w:themeColor="text1"/>
          <w:sz w:val="20"/>
          <w:szCs w:val="20"/>
          <w:lang w:val="ro-RO"/>
        </w:rPr>
        <w:t>, Jens Voigt</w:t>
      </w:r>
      <w:r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002A31D0">
        <w:rPr>
          <w:rFonts w:eastAsia="Times New Roman"/>
          <w:color w:val="000000" w:themeColor="text1"/>
          <w:sz w:val="20"/>
          <w:szCs w:val="20"/>
          <w:lang w:val="ro-RO"/>
        </w:rPr>
        <w:t>și</w:t>
      </w:r>
      <w:r w:rsidR="002A31D0"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743FF70E"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Robert Bengsch </w:t>
      </w:r>
    </w:p>
    <w:p w14:paraId="7741F6CE" w14:textId="23A86293" w:rsidR="00F54A5F" w:rsidRPr="00F849B6" w:rsidRDefault="4A144B11" w:rsidP="7ED465B2">
      <w:pPr>
        <w:rPr>
          <w:rFonts w:eastAsia="Times New Roman"/>
          <w:color w:val="000000" w:themeColor="text1"/>
          <w:sz w:val="20"/>
          <w:szCs w:val="20"/>
          <w:lang w:val="ro-RO"/>
        </w:rPr>
      </w:pPr>
      <w:r w:rsidRPr="00F849B6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Eurosport </w:t>
      </w:r>
      <w:r w:rsidR="002A31D0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Franța</w:t>
      </w:r>
      <w:r w:rsidRPr="00F849B6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: </w:t>
      </w:r>
      <w:r w:rsidR="743FF70E" w:rsidRPr="00F849B6">
        <w:rPr>
          <w:rFonts w:eastAsia="Times New Roman"/>
          <w:color w:val="000000" w:themeColor="text1"/>
          <w:sz w:val="20"/>
          <w:szCs w:val="20"/>
          <w:lang w:val="ro-RO"/>
        </w:rPr>
        <w:t>Jacky Durand,</w:t>
      </w:r>
      <w:r w:rsidR="01484C04"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 Louis-Pierre Frileux, Philippe Gilbert </w:t>
      </w:r>
      <w:r w:rsidR="002A31D0">
        <w:rPr>
          <w:rFonts w:eastAsia="Times New Roman"/>
          <w:color w:val="000000" w:themeColor="text1"/>
          <w:sz w:val="20"/>
          <w:szCs w:val="20"/>
          <w:lang w:val="ro-RO"/>
        </w:rPr>
        <w:t>și</w:t>
      </w:r>
      <w:r w:rsidR="002A31D0"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743FF70E" w:rsidRPr="00F849B6">
        <w:rPr>
          <w:rFonts w:eastAsia="Times New Roman"/>
          <w:color w:val="000000" w:themeColor="text1"/>
          <w:sz w:val="20"/>
          <w:szCs w:val="20"/>
          <w:lang w:val="ro-RO"/>
        </w:rPr>
        <w:t>Steve Chainel</w:t>
      </w:r>
      <w:r w:rsidR="00254173" w:rsidRPr="00F849B6">
        <w:rPr>
          <w:lang w:val="ro-RO"/>
        </w:rPr>
        <w:br/>
      </w:r>
      <w:r w:rsidRPr="00F849B6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Eurosport </w:t>
      </w:r>
      <w:r w:rsidR="002A31D0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Italia</w:t>
      </w:r>
      <w:r w:rsidRPr="00F849B6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:</w:t>
      </w:r>
      <w:r w:rsidR="7CAFB130" w:rsidRPr="00F849B6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 </w:t>
      </w:r>
      <w:r w:rsidR="7CAFB130" w:rsidRPr="00F849B6">
        <w:rPr>
          <w:rFonts w:eastAsia="Times New Roman"/>
          <w:color w:val="000000" w:themeColor="text1"/>
          <w:sz w:val="20"/>
          <w:szCs w:val="20"/>
          <w:lang w:val="ro-RO"/>
        </w:rPr>
        <w:t>Guillaume Di Grazia, Moreno Moser,</w:t>
      </w:r>
      <w:r w:rsidRPr="00F849B6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 </w:t>
      </w:r>
      <w:r w:rsidR="743FF70E" w:rsidRPr="00F849B6">
        <w:rPr>
          <w:rFonts w:eastAsia="Times New Roman"/>
          <w:color w:val="000000" w:themeColor="text1"/>
          <w:sz w:val="20"/>
          <w:szCs w:val="20"/>
          <w:lang w:val="ro-RO"/>
        </w:rPr>
        <w:t>Riccardo Magrini</w:t>
      </w:r>
      <w:r w:rsidR="44BB331D"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002A31D0">
        <w:rPr>
          <w:rFonts w:eastAsia="Times New Roman"/>
          <w:color w:val="000000" w:themeColor="text1"/>
          <w:sz w:val="20"/>
          <w:szCs w:val="20"/>
          <w:lang w:val="ro-RO"/>
        </w:rPr>
        <w:t>și</w:t>
      </w:r>
      <w:r w:rsidR="002A31D0"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743FF70E" w:rsidRPr="00F849B6">
        <w:rPr>
          <w:rFonts w:eastAsia="Times New Roman"/>
          <w:color w:val="000000" w:themeColor="text1"/>
          <w:sz w:val="20"/>
          <w:szCs w:val="20"/>
          <w:lang w:val="ro-RO"/>
        </w:rPr>
        <w:t>Wladimir Belli</w:t>
      </w:r>
      <w:r w:rsidR="0EFF5CB1"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, </w:t>
      </w:r>
    </w:p>
    <w:p w14:paraId="38A62EA7" w14:textId="3D05BB25" w:rsidR="00F54A5F" w:rsidRPr="00F849B6" w:rsidRDefault="4A144B11" w:rsidP="7ED465B2">
      <w:pPr>
        <w:rPr>
          <w:rFonts w:eastAsia="Times New Roman"/>
          <w:color w:val="000000" w:themeColor="text1"/>
          <w:sz w:val="20"/>
          <w:szCs w:val="20"/>
          <w:lang w:val="ro-RO"/>
        </w:rPr>
      </w:pPr>
      <w:r w:rsidRPr="00F849B6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Eurosport </w:t>
      </w:r>
      <w:r w:rsidR="002A31D0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Spania</w:t>
      </w:r>
      <w:r w:rsidRPr="00F849B6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:</w:t>
      </w:r>
      <w:r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743FF70E" w:rsidRPr="00F849B6">
        <w:rPr>
          <w:rFonts w:eastAsia="Times New Roman"/>
          <w:color w:val="000000" w:themeColor="text1"/>
          <w:sz w:val="20"/>
          <w:szCs w:val="20"/>
          <w:lang w:val="ro-RO"/>
        </w:rPr>
        <w:t>Alberto Contador</w:t>
      </w:r>
      <w:r w:rsidRPr="00F849B6">
        <w:rPr>
          <w:rFonts w:eastAsia="Times New Roman"/>
          <w:color w:val="000000" w:themeColor="text1"/>
          <w:sz w:val="20"/>
          <w:szCs w:val="20"/>
          <w:lang w:val="ro-RO"/>
        </w:rPr>
        <w:t>,</w:t>
      </w:r>
      <w:r w:rsidR="743FF70E"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 Eduardo Chozas</w:t>
      </w:r>
      <w:r w:rsid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 și</w:t>
      </w:r>
      <w:r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 Laura Meseguer </w:t>
      </w:r>
    </w:p>
    <w:p w14:paraId="5A589335" w14:textId="482C4A0C" w:rsidR="00F54A5F" w:rsidRPr="00F849B6" w:rsidRDefault="4A144B11" w:rsidP="7ED465B2">
      <w:pPr>
        <w:rPr>
          <w:rFonts w:eastAsia="Times New Roman"/>
          <w:color w:val="000000" w:themeColor="text1"/>
          <w:sz w:val="20"/>
          <w:szCs w:val="20"/>
          <w:lang w:val="ro-RO"/>
        </w:rPr>
      </w:pPr>
      <w:r w:rsidRPr="00F849B6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Eurosp</w:t>
      </w:r>
      <w:r w:rsidR="3F95D42F" w:rsidRPr="00F849B6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or</w:t>
      </w:r>
      <w:r w:rsidRPr="00F849B6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t </w:t>
      </w:r>
      <w:r w:rsidR="002A31D0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Țările de Jos</w:t>
      </w:r>
      <w:r w:rsidRPr="00F849B6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: </w:t>
      </w:r>
      <w:r w:rsidR="743FF70E" w:rsidRPr="00F849B6">
        <w:rPr>
          <w:rFonts w:eastAsia="Times New Roman"/>
          <w:color w:val="000000" w:themeColor="text1"/>
          <w:sz w:val="20"/>
          <w:szCs w:val="20"/>
          <w:lang w:val="ro-RO"/>
        </w:rPr>
        <w:t>Bobbie Traksel</w:t>
      </w:r>
      <w:r w:rsidR="0EFF5CB1"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, Karsten Kroon, Sander Kleikers </w:t>
      </w:r>
      <w:r w:rsidR="002A31D0">
        <w:rPr>
          <w:rFonts w:eastAsia="Times New Roman"/>
          <w:color w:val="000000" w:themeColor="text1"/>
          <w:sz w:val="20"/>
          <w:szCs w:val="20"/>
          <w:lang w:val="ro-RO"/>
        </w:rPr>
        <w:t>și</w:t>
      </w:r>
      <w:r w:rsidR="002A31D0"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Pr="00F849B6">
        <w:rPr>
          <w:rFonts w:eastAsia="Times New Roman"/>
          <w:color w:val="000000" w:themeColor="text1"/>
          <w:sz w:val="20"/>
          <w:szCs w:val="20"/>
          <w:lang w:val="ro-RO"/>
        </w:rPr>
        <w:t>Iris Slappendel</w:t>
      </w:r>
    </w:p>
    <w:p w14:paraId="13145098" w14:textId="24DC6796" w:rsidR="00F54A5F" w:rsidRPr="00F849B6" w:rsidRDefault="00254173" w:rsidP="00512286">
      <w:pPr>
        <w:rPr>
          <w:rFonts w:eastAsia="Times New Roman"/>
          <w:color w:val="000000" w:themeColor="text1"/>
          <w:sz w:val="20"/>
          <w:szCs w:val="20"/>
          <w:lang w:val="ro-RO"/>
        </w:rPr>
      </w:pPr>
      <w:r w:rsidRPr="00F849B6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Eurosport </w:t>
      </w:r>
      <w:r w:rsidR="002A31D0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Danemarca</w:t>
      </w:r>
      <w:r w:rsidRPr="00F849B6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: </w:t>
      </w:r>
      <w:r w:rsidR="00F54A5F" w:rsidRPr="00F849B6">
        <w:rPr>
          <w:rFonts w:eastAsia="Times New Roman"/>
          <w:color w:val="000000" w:themeColor="text1"/>
          <w:sz w:val="20"/>
          <w:szCs w:val="20"/>
          <w:lang w:val="ro-RO"/>
        </w:rPr>
        <w:t>Jesper Worre</w:t>
      </w:r>
      <w:r w:rsidR="00A663B9"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002A31D0">
        <w:rPr>
          <w:rFonts w:eastAsia="Times New Roman"/>
          <w:color w:val="000000" w:themeColor="text1"/>
          <w:sz w:val="20"/>
          <w:szCs w:val="20"/>
          <w:lang w:val="ro-RO"/>
        </w:rPr>
        <w:t>și</w:t>
      </w:r>
      <w:r w:rsidR="00A663B9" w:rsidRPr="00F849B6">
        <w:rPr>
          <w:rFonts w:eastAsia="Times New Roman"/>
          <w:color w:val="000000" w:themeColor="text1"/>
          <w:sz w:val="20"/>
          <w:szCs w:val="20"/>
          <w:lang w:val="ro-RO"/>
        </w:rPr>
        <w:t xml:space="preserve"> Anders Mielke</w:t>
      </w:r>
    </w:p>
    <w:p w14:paraId="4FE4E47D" w14:textId="77777777" w:rsidR="0038088F" w:rsidRDefault="0038088F" w:rsidP="00512286">
      <w:pPr>
        <w:rPr>
          <w:rFonts w:eastAsia="Times New Roman"/>
          <w:color w:val="000000" w:themeColor="text1"/>
          <w:sz w:val="20"/>
          <w:szCs w:val="20"/>
          <w:lang w:val="ro-RO"/>
        </w:rPr>
      </w:pPr>
    </w:p>
    <w:p w14:paraId="4E6F0D82" w14:textId="5D3D7317" w:rsidR="002A31D0" w:rsidRPr="00F849B6" w:rsidRDefault="002A31D0" w:rsidP="00512286">
      <w:pPr>
        <w:rPr>
          <w:rFonts w:eastAsia="Times New Roman"/>
          <w:color w:val="000000" w:themeColor="text1"/>
          <w:sz w:val="20"/>
          <w:szCs w:val="20"/>
          <w:lang w:val="ro-RO"/>
        </w:rPr>
      </w:pPr>
      <w:r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Aceștia vor fi prezenți pentru a relata poveștile de-a lungul sezonului, atât </w:t>
      </w:r>
      <w:r>
        <w:rPr>
          <w:rFonts w:eastAsia="Times New Roman"/>
          <w:color w:val="000000" w:themeColor="text1"/>
          <w:sz w:val="20"/>
          <w:szCs w:val="20"/>
          <w:lang w:val="ro-RO"/>
        </w:rPr>
        <w:t xml:space="preserve">de </w:t>
      </w:r>
      <w:r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la fața locului, la cele mai mari curse, cât și </w:t>
      </w:r>
      <w:r>
        <w:rPr>
          <w:rFonts w:eastAsia="Times New Roman"/>
          <w:color w:val="000000" w:themeColor="text1"/>
          <w:sz w:val="20"/>
          <w:szCs w:val="20"/>
          <w:lang w:val="ro-RO"/>
        </w:rPr>
        <w:t>din</w:t>
      </w:r>
      <w:r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 studiourile </w:t>
      </w:r>
      <w:r>
        <w:rPr>
          <w:rFonts w:eastAsia="Times New Roman"/>
          <w:color w:val="000000" w:themeColor="text1"/>
          <w:sz w:val="20"/>
          <w:szCs w:val="20"/>
          <w:lang w:val="ro-RO"/>
        </w:rPr>
        <w:t>Eurosport</w:t>
      </w:r>
      <w:r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. </w:t>
      </w:r>
    </w:p>
    <w:p w14:paraId="56B1BEDF" w14:textId="549BC24F" w:rsidR="7ED465B2" w:rsidRPr="00F849B6" w:rsidRDefault="7ED465B2" w:rsidP="7ED465B2">
      <w:pPr>
        <w:rPr>
          <w:rFonts w:eastAsia="Times New Roman"/>
          <w:color w:val="000000" w:themeColor="text1"/>
          <w:sz w:val="20"/>
          <w:szCs w:val="20"/>
          <w:lang w:val="ro-RO"/>
        </w:rPr>
      </w:pPr>
    </w:p>
    <w:p w14:paraId="5961A92A" w14:textId="3C948DE4" w:rsidR="0038088F" w:rsidRPr="00F849B6" w:rsidRDefault="007F31B1" w:rsidP="00512286">
      <w:pPr>
        <w:rPr>
          <w:rFonts w:eastAsia="Times New Roman"/>
          <w:b/>
          <w:bCs/>
          <w:color w:val="000000" w:themeColor="text1"/>
          <w:sz w:val="20"/>
          <w:szCs w:val="20"/>
          <w:lang w:val="ro-RO"/>
        </w:rPr>
      </w:pPr>
      <w:r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MAI MULT CONȚINUT PE TOATE PLATFORMELE</w:t>
      </w:r>
    </w:p>
    <w:p w14:paraId="12A3A560" w14:textId="77777777" w:rsidR="0038088F" w:rsidRPr="00F849B6" w:rsidRDefault="0038088F" w:rsidP="00512286">
      <w:pPr>
        <w:rPr>
          <w:rFonts w:eastAsia="Times New Roman"/>
          <w:b/>
          <w:bCs/>
          <w:color w:val="000000" w:themeColor="text1"/>
          <w:sz w:val="20"/>
          <w:szCs w:val="20"/>
          <w:lang w:val="ro-RO"/>
        </w:rPr>
      </w:pPr>
    </w:p>
    <w:p w14:paraId="2D065297" w14:textId="2830329F" w:rsidR="002A31D0" w:rsidRPr="002A31D0" w:rsidRDefault="006943BA" w:rsidP="002A31D0">
      <w:pPr>
        <w:rPr>
          <w:rFonts w:eastAsia="Times New Roman"/>
          <w:color w:val="000000" w:themeColor="text1"/>
          <w:sz w:val="20"/>
          <w:szCs w:val="20"/>
          <w:lang w:val="ro-RO"/>
        </w:rPr>
      </w:pPr>
      <w:r>
        <w:rPr>
          <w:rFonts w:eastAsia="Times New Roman"/>
          <w:color w:val="000000" w:themeColor="text1"/>
          <w:sz w:val="20"/>
          <w:szCs w:val="20"/>
          <w:lang w:val="ro-RO"/>
        </w:rPr>
        <w:t>Seria</w:t>
      </w:r>
      <w:r w:rsidR="00FA1E3B">
        <w:rPr>
          <w:rFonts w:eastAsia="Times New Roman"/>
          <w:color w:val="000000" w:themeColor="text1"/>
          <w:sz w:val="20"/>
          <w:szCs w:val="20"/>
          <w:lang w:val="ro-RO"/>
        </w:rPr>
        <w:t xml:space="preserve"> documentară </w:t>
      </w:r>
      <w:r w:rsidR="002A31D0"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originală intitulată </w:t>
      </w:r>
      <w:r w:rsidR="002A31D0" w:rsidRPr="002A31D0">
        <w:rPr>
          <w:rFonts w:eastAsia="Times New Roman"/>
          <w:i/>
          <w:iCs/>
          <w:color w:val="000000" w:themeColor="text1"/>
          <w:sz w:val="20"/>
          <w:szCs w:val="20"/>
          <w:lang w:val="ro-RO"/>
        </w:rPr>
        <w:t>Mads Pedersen - Fear Nothing</w:t>
      </w:r>
      <w:r>
        <w:rPr>
          <w:rFonts w:eastAsia="Times New Roman"/>
          <w:i/>
          <w:iCs/>
          <w:color w:val="000000" w:themeColor="text1"/>
          <w:sz w:val="20"/>
          <w:szCs w:val="20"/>
          <w:lang w:val="ro-RO"/>
        </w:rPr>
        <w:t xml:space="preserve"> </w:t>
      </w:r>
      <w:r w:rsidR="00B91897">
        <w:rPr>
          <w:rFonts w:eastAsia="Times New Roman"/>
          <w:color w:val="000000" w:themeColor="text1"/>
          <w:sz w:val="20"/>
          <w:szCs w:val="20"/>
          <w:lang w:val="ro-RO"/>
        </w:rPr>
        <w:t>completează</w:t>
      </w:r>
      <w:r>
        <w:rPr>
          <w:rFonts w:eastAsia="Times New Roman"/>
          <w:color w:val="000000" w:themeColor="text1"/>
          <w:sz w:val="20"/>
          <w:szCs w:val="20"/>
          <w:lang w:val="ro-RO"/>
        </w:rPr>
        <w:t xml:space="preserve"> oferta dedicata ciclismului</w:t>
      </w:r>
      <w:r w:rsid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. </w:t>
      </w:r>
      <w:r w:rsidR="002A31D0"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Patru episoade de o oră </w:t>
      </w:r>
      <w:r w:rsidR="00B91897">
        <w:rPr>
          <w:rFonts w:eastAsia="Times New Roman"/>
          <w:color w:val="000000" w:themeColor="text1"/>
          <w:sz w:val="20"/>
          <w:szCs w:val="20"/>
          <w:lang w:val="ro-RO"/>
        </w:rPr>
        <w:t>relatează</w:t>
      </w:r>
      <w:r w:rsidR="002A31D0"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002A31D0">
        <w:rPr>
          <w:rFonts w:eastAsia="Times New Roman"/>
          <w:color w:val="000000" w:themeColor="text1"/>
          <w:sz w:val="20"/>
          <w:szCs w:val="20"/>
          <w:lang w:val="ro-RO"/>
        </w:rPr>
        <w:t>încercarea</w:t>
      </w:r>
      <w:r w:rsidR="002A31D0"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 campionului mondial UCI </w:t>
      </w:r>
      <w:r w:rsid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din </w:t>
      </w:r>
      <w:r w:rsidR="002A31D0"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2019 de a </w:t>
      </w:r>
      <w:r w:rsidR="00B91897">
        <w:rPr>
          <w:rFonts w:eastAsia="Times New Roman"/>
          <w:color w:val="000000" w:themeColor="text1"/>
          <w:sz w:val="20"/>
          <w:szCs w:val="20"/>
          <w:lang w:val="ro-RO"/>
        </w:rPr>
        <w:t>obține</w:t>
      </w:r>
      <w:r w:rsidR="002A31D0"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 una dintre cele mai mari </w:t>
      </w:r>
      <w:r w:rsidR="002A31D0">
        <w:rPr>
          <w:rFonts w:eastAsia="Times New Roman"/>
          <w:color w:val="000000" w:themeColor="text1"/>
          <w:sz w:val="20"/>
          <w:szCs w:val="20"/>
          <w:lang w:val="ro-RO"/>
        </w:rPr>
        <w:t>realizări din c</w:t>
      </w:r>
      <w:r w:rsidR="002A31D0" w:rsidRPr="002A31D0">
        <w:rPr>
          <w:rFonts w:eastAsia="Times New Roman"/>
          <w:color w:val="000000" w:themeColor="text1"/>
          <w:sz w:val="20"/>
          <w:szCs w:val="20"/>
          <w:lang w:val="ro-RO"/>
        </w:rPr>
        <w:t>iclismul profesionist</w:t>
      </w:r>
      <w:r w:rsid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: câștigarea </w:t>
      </w:r>
      <w:r w:rsidR="002A31D0" w:rsidRPr="002A31D0">
        <w:rPr>
          <w:rFonts w:eastAsia="Times New Roman"/>
          <w:color w:val="000000" w:themeColor="text1"/>
          <w:sz w:val="20"/>
          <w:szCs w:val="20"/>
          <w:lang w:val="ro-RO"/>
        </w:rPr>
        <w:t>un</w:t>
      </w:r>
      <w:r w:rsidR="002A31D0">
        <w:rPr>
          <w:rFonts w:eastAsia="Times New Roman"/>
          <w:color w:val="000000" w:themeColor="text1"/>
          <w:sz w:val="20"/>
          <w:szCs w:val="20"/>
          <w:lang w:val="ro-RO"/>
        </w:rPr>
        <w:t>ui</w:t>
      </w:r>
      <w:r w:rsidR="002A31D0"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 Monument.</w:t>
      </w:r>
    </w:p>
    <w:p w14:paraId="669B2573" w14:textId="77777777" w:rsidR="002A31D0" w:rsidRPr="002A31D0" w:rsidRDefault="002A31D0" w:rsidP="002A31D0">
      <w:pPr>
        <w:rPr>
          <w:rFonts w:eastAsia="Times New Roman"/>
          <w:color w:val="000000" w:themeColor="text1"/>
          <w:sz w:val="20"/>
          <w:szCs w:val="20"/>
          <w:lang w:val="ro-RO"/>
        </w:rPr>
      </w:pPr>
    </w:p>
    <w:p w14:paraId="68F88843" w14:textId="5EA08D81" w:rsidR="002A31D0" w:rsidRPr="002A31D0" w:rsidRDefault="002A31D0" w:rsidP="002A31D0">
      <w:pPr>
        <w:rPr>
          <w:rFonts w:eastAsia="Times New Roman"/>
          <w:color w:val="000000" w:themeColor="text1"/>
          <w:sz w:val="20"/>
          <w:szCs w:val="20"/>
          <w:lang w:val="ro-RO"/>
        </w:rPr>
      </w:pPr>
      <w:r w:rsidRPr="002A31D0">
        <w:rPr>
          <w:rFonts w:eastAsia="Times New Roman"/>
          <w:color w:val="000000" w:themeColor="text1"/>
          <w:sz w:val="20"/>
          <w:szCs w:val="20"/>
          <w:lang w:val="ro-RO"/>
        </w:rPr>
        <w:t>Produs</w:t>
      </w:r>
      <w:r>
        <w:rPr>
          <w:rFonts w:eastAsia="Times New Roman"/>
          <w:color w:val="000000" w:themeColor="text1"/>
          <w:sz w:val="20"/>
          <w:szCs w:val="20"/>
          <w:lang w:val="ro-RO"/>
        </w:rPr>
        <w:t>ă</w:t>
      </w:r>
      <w:r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 de Eurosport Danemarca, </w:t>
      </w:r>
      <w:r>
        <w:rPr>
          <w:rFonts w:eastAsia="Times New Roman"/>
          <w:color w:val="000000" w:themeColor="text1"/>
          <w:sz w:val="20"/>
          <w:szCs w:val="20"/>
          <w:lang w:val="ro-RO"/>
        </w:rPr>
        <w:t>seria</w:t>
      </w:r>
      <w:r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 oferă acces unic în viața lui Pedersen, cu contribuții unice din partea danezului, a coechipierilor și a familiei sale</w:t>
      </w:r>
      <w:r w:rsidR="00B305F0">
        <w:rPr>
          <w:rFonts w:eastAsia="Times New Roman"/>
          <w:color w:val="000000" w:themeColor="text1"/>
          <w:sz w:val="20"/>
          <w:szCs w:val="20"/>
          <w:lang w:val="ro-RO"/>
        </w:rPr>
        <w:t>. D</w:t>
      </w:r>
      <w:r w:rsidR="00544C15">
        <w:rPr>
          <w:rFonts w:eastAsia="Times New Roman"/>
          <w:color w:val="000000" w:themeColor="text1"/>
          <w:sz w:val="20"/>
          <w:szCs w:val="20"/>
          <w:lang w:val="ro-RO"/>
        </w:rPr>
        <w:t>ocumentarul aduce</w:t>
      </w:r>
      <w:r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007F31B1">
        <w:rPr>
          <w:rFonts w:eastAsia="Times New Roman"/>
          <w:color w:val="000000" w:themeColor="text1"/>
          <w:sz w:val="20"/>
          <w:szCs w:val="20"/>
          <w:lang w:val="ro-RO"/>
        </w:rPr>
        <w:t>fanilor</w:t>
      </w:r>
      <w:r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 o </w:t>
      </w:r>
      <w:r w:rsidR="00544C15">
        <w:rPr>
          <w:rFonts w:eastAsia="Times New Roman"/>
          <w:color w:val="000000" w:themeColor="text1"/>
          <w:sz w:val="20"/>
          <w:szCs w:val="20"/>
          <w:lang w:val="ro-RO"/>
        </w:rPr>
        <w:t>perspectivă</w:t>
      </w:r>
      <w:r w:rsidR="00544C15"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Pr="002A31D0">
        <w:rPr>
          <w:rFonts w:eastAsia="Times New Roman"/>
          <w:color w:val="000000" w:themeColor="text1"/>
          <w:sz w:val="20"/>
          <w:szCs w:val="20"/>
          <w:lang w:val="ro-RO"/>
        </w:rPr>
        <w:t>din interior în mintea unui campion. Primul episod are premiera în Europa pe 15 martie, înainte de Paris-Ni</w:t>
      </w:r>
      <w:r w:rsidR="002C36B3">
        <w:rPr>
          <w:rFonts w:eastAsia="Times New Roman"/>
          <w:color w:val="000000" w:themeColor="text1"/>
          <w:sz w:val="20"/>
          <w:szCs w:val="20"/>
          <w:lang w:val="ro-RO"/>
        </w:rPr>
        <w:t>sa</w:t>
      </w:r>
      <w:r w:rsidRPr="002A31D0">
        <w:rPr>
          <w:rFonts w:eastAsia="Times New Roman"/>
          <w:color w:val="000000" w:themeColor="text1"/>
          <w:sz w:val="20"/>
          <w:szCs w:val="20"/>
          <w:lang w:val="ro-RO"/>
        </w:rPr>
        <w:t>, pe Eurosport 2 și Max</w:t>
      </w:r>
      <w:r w:rsidR="007F31B1">
        <w:rPr>
          <w:rFonts w:eastAsia="Times New Roman"/>
          <w:color w:val="000000" w:themeColor="text1"/>
          <w:sz w:val="20"/>
          <w:szCs w:val="20"/>
          <w:lang w:val="ro-RO"/>
        </w:rPr>
        <w:t>.</w:t>
      </w:r>
    </w:p>
    <w:p w14:paraId="21906A3A" w14:textId="77777777" w:rsidR="002A31D0" w:rsidRPr="002A31D0" w:rsidRDefault="002A31D0" w:rsidP="002A31D0">
      <w:pPr>
        <w:rPr>
          <w:rFonts w:eastAsia="Times New Roman"/>
          <w:color w:val="000000" w:themeColor="text1"/>
          <w:sz w:val="20"/>
          <w:szCs w:val="20"/>
          <w:lang w:val="ro-RO"/>
        </w:rPr>
      </w:pPr>
    </w:p>
    <w:p w14:paraId="5BFF3AF3" w14:textId="36A8F85F" w:rsidR="002A31D0" w:rsidRPr="007F31B1" w:rsidRDefault="007F31B1" w:rsidP="002A31D0">
      <w:pPr>
        <w:rPr>
          <w:rFonts w:eastAsia="Times New Roman"/>
          <w:color w:val="FF0000"/>
          <w:sz w:val="20"/>
          <w:szCs w:val="20"/>
          <w:lang w:val="ro-RO"/>
        </w:rPr>
      </w:pPr>
      <w:r>
        <w:rPr>
          <w:rFonts w:eastAsia="Times New Roman"/>
          <w:color w:val="000000" w:themeColor="text1"/>
          <w:sz w:val="20"/>
          <w:szCs w:val="20"/>
          <w:lang w:val="ro-RO"/>
        </w:rPr>
        <w:t>Mai mult</w:t>
      </w:r>
      <w:r w:rsidR="002A31D0"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, un nou serial în opt părți care explorează </w:t>
      </w:r>
      <w:r>
        <w:rPr>
          <w:rFonts w:eastAsia="Times New Roman"/>
          <w:color w:val="000000" w:themeColor="text1"/>
          <w:sz w:val="20"/>
          <w:szCs w:val="20"/>
          <w:lang w:val="ro-RO"/>
        </w:rPr>
        <w:t>brandurile</w:t>
      </w:r>
      <w:r w:rsidR="002A31D0"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 emblematice ale sportului și tehnologia de ultimă oră prin ochii fondatorilor săi vizionari</w:t>
      </w:r>
      <w:r w:rsidR="002C36B3">
        <w:rPr>
          <w:rFonts w:eastAsia="Times New Roman"/>
          <w:color w:val="000000" w:themeColor="text1"/>
          <w:sz w:val="20"/>
          <w:szCs w:val="20"/>
          <w:lang w:val="ro-RO"/>
        </w:rPr>
        <w:t xml:space="preserve"> va fi difuzat din vară</w:t>
      </w:r>
      <w:r w:rsidR="002A31D0" w:rsidRPr="002A31D0">
        <w:rPr>
          <w:rFonts w:eastAsia="Times New Roman"/>
          <w:color w:val="000000" w:themeColor="text1"/>
          <w:sz w:val="20"/>
          <w:szCs w:val="20"/>
          <w:lang w:val="ro-RO"/>
        </w:rPr>
        <w:t>.</w:t>
      </w:r>
      <w:r>
        <w:rPr>
          <w:rFonts w:eastAsia="Times New Roman"/>
          <w:color w:val="000000" w:themeColor="text1"/>
          <w:sz w:val="20"/>
          <w:szCs w:val="20"/>
          <w:lang w:val="ro-RO"/>
        </w:rPr>
        <w:t xml:space="preserve"> Serialul, numit</w:t>
      </w:r>
      <w:r w:rsidR="002A31D0"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002A31D0" w:rsidRPr="007F31B1">
        <w:rPr>
          <w:rFonts w:eastAsia="Times New Roman"/>
          <w:i/>
          <w:iCs/>
          <w:color w:val="000000" w:themeColor="text1"/>
          <w:sz w:val="20"/>
          <w:szCs w:val="20"/>
          <w:lang w:val="ro-RO"/>
        </w:rPr>
        <w:t>Race Bikes</w:t>
      </w:r>
      <w:r>
        <w:rPr>
          <w:rFonts w:eastAsia="Times New Roman"/>
          <w:color w:val="000000" w:themeColor="text1"/>
          <w:sz w:val="20"/>
          <w:szCs w:val="20"/>
          <w:lang w:val="ro-RO"/>
        </w:rPr>
        <w:t>,</w:t>
      </w:r>
      <w:r w:rsidR="002A31D0"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 combină latura competitivă a mountain bike-ului cu camaraderia și pasiunea pentru acest sport pentru a intervieva creatorii, </w:t>
      </w:r>
      <w:r w:rsidR="00544C15">
        <w:rPr>
          <w:rFonts w:eastAsia="Times New Roman"/>
          <w:color w:val="000000" w:themeColor="text1"/>
          <w:sz w:val="20"/>
          <w:szCs w:val="20"/>
          <w:lang w:val="ro-RO"/>
        </w:rPr>
        <w:t>inginerii</w:t>
      </w:r>
      <w:r w:rsidR="002A31D0"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 și sportivii care au creat istorie prin proiectarea </w:t>
      </w:r>
      <w:r>
        <w:rPr>
          <w:rFonts w:eastAsia="Times New Roman"/>
          <w:color w:val="000000" w:themeColor="text1"/>
          <w:sz w:val="20"/>
          <w:szCs w:val="20"/>
          <w:lang w:val="ro-RO"/>
        </w:rPr>
        <w:t>și concurarea</w:t>
      </w:r>
      <w:r w:rsidR="002A31D0" w:rsidRPr="002A31D0">
        <w:rPr>
          <w:rFonts w:eastAsia="Times New Roman"/>
          <w:color w:val="000000" w:themeColor="text1"/>
          <w:sz w:val="20"/>
          <w:szCs w:val="20"/>
          <w:lang w:val="ro-RO"/>
        </w:rPr>
        <w:t xml:space="preserve"> pe cele mai rapide biciclete off-road din lume.</w:t>
      </w:r>
    </w:p>
    <w:p w14:paraId="346EAF6A" w14:textId="77777777" w:rsidR="000F610A" w:rsidRPr="00F849B6" w:rsidRDefault="000F610A" w:rsidP="00512286">
      <w:pPr>
        <w:rPr>
          <w:rFonts w:eastAsia="Times New Roman"/>
          <w:color w:val="000000" w:themeColor="text1"/>
          <w:sz w:val="20"/>
          <w:szCs w:val="20"/>
          <w:lang w:val="ro-RO"/>
        </w:rPr>
      </w:pPr>
    </w:p>
    <w:p w14:paraId="6FB5A64F" w14:textId="686115F6" w:rsidR="007F31B1" w:rsidRPr="007F31B1" w:rsidRDefault="006943BA" w:rsidP="007F31B1">
      <w:pPr>
        <w:rPr>
          <w:rFonts w:eastAsia="Times New Roman"/>
          <w:color w:val="000000" w:themeColor="text1"/>
          <w:sz w:val="20"/>
          <w:szCs w:val="20"/>
          <w:lang w:val="ro-RO"/>
        </w:rPr>
      </w:pPr>
      <w:r>
        <w:rPr>
          <w:rFonts w:eastAsia="Times New Roman"/>
          <w:color w:val="000000" w:themeColor="text1"/>
          <w:sz w:val="20"/>
          <w:szCs w:val="20"/>
          <w:lang w:val="ro-RO"/>
        </w:rPr>
        <w:t>Competitiile pot fi urmarite si pe</w:t>
      </w:r>
      <w:r w:rsidR="007F31B1" w:rsidRPr="007F31B1">
        <w:rPr>
          <w:rFonts w:eastAsia="Times New Roman"/>
          <w:color w:val="000000" w:themeColor="text1"/>
          <w:sz w:val="20"/>
          <w:szCs w:val="20"/>
          <w:lang w:val="ro-RO"/>
        </w:rPr>
        <w:t xml:space="preserve"> Max, serviciul de streaming</w:t>
      </w:r>
      <w:r>
        <w:rPr>
          <w:rFonts w:eastAsia="Times New Roman"/>
          <w:color w:val="000000" w:themeColor="text1"/>
          <w:sz w:val="20"/>
          <w:szCs w:val="20"/>
          <w:lang w:val="ro-RO"/>
        </w:rPr>
        <w:t xml:space="preserve"> al</w:t>
      </w:r>
      <w:r w:rsidR="007F31B1" w:rsidRPr="007F31B1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00544C15">
        <w:rPr>
          <w:rFonts w:eastAsia="Times New Roman"/>
          <w:color w:val="000000" w:themeColor="text1"/>
          <w:sz w:val="20"/>
          <w:szCs w:val="20"/>
          <w:lang w:val="ro-RO"/>
        </w:rPr>
        <w:t>Warner Bros. Discovery</w:t>
      </w:r>
      <w:r w:rsidR="007F31B1" w:rsidRPr="007F31B1">
        <w:rPr>
          <w:rFonts w:eastAsia="Times New Roman"/>
          <w:color w:val="000000" w:themeColor="text1"/>
          <w:sz w:val="20"/>
          <w:szCs w:val="20"/>
          <w:lang w:val="ro-RO"/>
        </w:rPr>
        <w:t xml:space="preserve">. </w:t>
      </w:r>
      <w:r w:rsidR="007F31B1">
        <w:rPr>
          <w:rFonts w:eastAsia="Times New Roman"/>
          <w:color w:val="000000" w:themeColor="text1"/>
          <w:sz w:val="20"/>
          <w:szCs w:val="20"/>
          <w:lang w:val="ro-RO"/>
        </w:rPr>
        <w:t xml:space="preserve">Fanii </w:t>
      </w:r>
      <w:r w:rsidR="007F31B1" w:rsidRPr="007F31B1">
        <w:rPr>
          <w:rFonts w:eastAsia="Times New Roman"/>
          <w:color w:val="000000" w:themeColor="text1"/>
          <w:sz w:val="20"/>
          <w:szCs w:val="20"/>
          <w:lang w:val="ro-RO"/>
        </w:rPr>
        <w:t>ciclismului pot beneficia de funcții interactive</w:t>
      </w:r>
      <w:r w:rsidR="007F31B1">
        <w:rPr>
          <w:rFonts w:eastAsia="Times New Roman"/>
          <w:color w:val="000000" w:themeColor="text1"/>
          <w:sz w:val="20"/>
          <w:szCs w:val="20"/>
          <w:lang w:val="ro-RO"/>
        </w:rPr>
        <w:t xml:space="preserve"> disponibile</w:t>
      </w:r>
      <w:r w:rsidR="007F31B1" w:rsidRPr="007F31B1">
        <w:rPr>
          <w:rFonts w:eastAsia="Times New Roman"/>
          <w:color w:val="000000" w:themeColor="text1"/>
          <w:sz w:val="20"/>
          <w:szCs w:val="20"/>
          <w:lang w:val="ro-RO"/>
        </w:rPr>
        <w:t xml:space="preserve"> în cadrul aplicației Max, cum ar fi marcajele cronologice care permit utilizatorilor să revină la momentele cheie din timpul unei curse.  </w:t>
      </w:r>
    </w:p>
    <w:p w14:paraId="018CA8DF" w14:textId="77777777" w:rsidR="007F31B1" w:rsidRDefault="007F31B1" w:rsidP="7ED465B2">
      <w:pPr>
        <w:rPr>
          <w:rFonts w:eastAsia="Times New Roman"/>
          <w:color w:val="000000" w:themeColor="text1"/>
          <w:sz w:val="20"/>
          <w:szCs w:val="20"/>
          <w:lang w:val="ro-RO"/>
        </w:rPr>
      </w:pPr>
    </w:p>
    <w:p w14:paraId="5DB59523" w14:textId="4AEB0BE2" w:rsidR="007F31B1" w:rsidRPr="007F31B1" w:rsidRDefault="007F31B1" w:rsidP="007F31B1">
      <w:pPr>
        <w:rPr>
          <w:rFonts w:eastAsia="Times New Roman"/>
          <w:color w:val="000000" w:themeColor="text1"/>
          <w:sz w:val="20"/>
          <w:szCs w:val="20"/>
          <w:lang w:val="ro-RO"/>
        </w:rPr>
      </w:pPr>
      <w:r>
        <w:rPr>
          <w:rFonts w:eastAsia="Times New Roman"/>
          <w:color w:val="000000" w:themeColor="text1"/>
          <w:sz w:val="20"/>
          <w:szCs w:val="20"/>
          <w:lang w:val="ro-RO"/>
        </w:rPr>
        <w:t>Eurosport a anunțat</w:t>
      </w:r>
      <w:r w:rsidRPr="007F31B1">
        <w:rPr>
          <w:rFonts w:eastAsia="Times New Roman"/>
          <w:color w:val="000000" w:themeColor="text1"/>
          <w:sz w:val="20"/>
          <w:szCs w:val="20"/>
          <w:lang w:val="ro-RO"/>
        </w:rPr>
        <w:t xml:space="preserve"> recent extinderea drepturilor de </w:t>
      </w:r>
      <w:r w:rsidR="00544C15">
        <w:rPr>
          <w:rFonts w:eastAsia="Times New Roman"/>
          <w:color w:val="000000" w:themeColor="text1"/>
          <w:sz w:val="20"/>
          <w:szCs w:val="20"/>
          <w:lang w:val="ro-RO"/>
        </w:rPr>
        <w:t>difuzare a celor mai</w:t>
      </w:r>
      <w:r w:rsidRPr="007F31B1">
        <w:rPr>
          <w:rFonts w:eastAsia="Times New Roman"/>
          <w:color w:val="000000" w:themeColor="text1"/>
          <w:sz w:val="20"/>
          <w:szCs w:val="20"/>
          <w:lang w:val="ro-RO"/>
        </w:rPr>
        <w:t xml:space="preserve"> mari curse din lume, inclusiv Tour de France, Tour de France Femmes, La Vuelta a España, La Vuelta a España Femenina și </w:t>
      </w:r>
      <w:r>
        <w:rPr>
          <w:rFonts w:eastAsia="Times New Roman"/>
          <w:color w:val="000000" w:themeColor="text1"/>
          <w:sz w:val="20"/>
          <w:szCs w:val="20"/>
          <w:lang w:val="ro-RO"/>
        </w:rPr>
        <w:t>cursele Clasice</w:t>
      </w:r>
      <w:r w:rsidRPr="007F31B1">
        <w:rPr>
          <w:rFonts w:eastAsia="Times New Roman"/>
          <w:color w:val="000000" w:themeColor="text1"/>
          <w:sz w:val="20"/>
          <w:szCs w:val="20"/>
          <w:lang w:val="ro-RO"/>
        </w:rPr>
        <w:t xml:space="preserve"> până cel puțin în 2030. Noul acord permite </w:t>
      </w:r>
      <w:r>
        <w:rPr>
          <w:rFonts w:eastAsia="Times New Roman"/>
          <w:color w:val="000000" w:themeColor="text1"/>
          <w:sz w:val="20"/>
          <w:szCs w:val="20"/>
          <w:lang w:val="ro-RO"/>
        </w:rPr>
        <w:t xml:space="preserve">Eurosport să continue să fie </w:t>
      </w:r>
      <w:r w:rsidRPr="007F31B1">
        <w:rPr>
          <w:rFonts w:eastAsia="Times New Roman"/>
          <w:color w:val="000000" w:themeColor="text1"/>
          <w:sz w:val="20"/>
          <w:szCs w:val="20"/>
          <w:lang w:val="ro-RO"/>
        </w:rPr>
        <w:t xml:space="preserve">singurul loc în care poate fi vizionat fiecare minut din fiecare Mare Tur și </w:t>
      </w:r>
      <w:r>
        <w:rPr>
          <w:rFonts w:eastAsia="Times New Roman"/>
          <w:color w:val="000000" w:themeColor="text1"/>
          <w:sz w:val="20"/>
          <w:szCs w:val="20"/>
          <w:lang w:val="ro-RO"/>
        </w:rPr>
        <w:t>C</w:t>
      </w:r>
      <w:r w:rsidRPr="007F31B1">
        <w:rPr>
          <w:rFonts w:eastAsia="Times New Roman"/>
          <w:color w:val="000000" w:themeColor="text1"/>
          <w:sz w:val="20"/>
          <w:szCs w:val="20"/>
          <w:lang w:val="ro-RO"/>
        </w:rPr>
        <w:t>lasicele</w:t>
      </w:r>
      <w:r>
        <w:rPr>
          <w:rFonts w:eastAsia="Times New Roman"/>
          <w:color w:val="000000" w:themeColor="text1"/>
          <w:sz w:val="20"/>
          <w:szCs w:val="20"/>
          <w:lang w:val="ro-RO"/>
        </w:rPr>
        <w:t xml:space="preserve"> europene</w:t>
      </w:r>
      <w:r w:rsidRPr="007F31B1">
        <w:rPr>
          <w:rFonts w:eastAsia="Times New Roman"/>
          <w:color w:val="000000" w:themeColor="text1"/>
          <w:sz w:val="20"/>
          <w:szCs w:val="20"/>
          <w:lang w:val="ro-RO"/>
        </w:rPr>
        <w:t>.</w:t>
      </w:r>
    </w:p>
    <w:p w14:paraId="1A27374F" w14:textId="77777777" w:rsidR="007F31B1" w:rsidRPr="007F31B1" w:rsidRDefault="007F31B1" w:rsidP="007F31B1">
      <w:pPr>
        <w:rPr>
          <w:rFonts w:eastAsia="Times New Roman"/>
          <w:color w:val="000000" w:themeColor="text1"/>
          <w:sz w:val="20"/>
          <w:szCs w:val="20"/>
          <w:lang w:val="ro-RO"/>
        </w:rPr>
      </w:pPr>
    </w:p>
    <w:p w14:paraId="3CBF4461" w14:textId="2E224566" w:rsidR="00DB337C" w:rsidRPr="001A5E9C" w:rsidRDefault="008F4C19" w:rsidP="001A5E9C">
      <w:pPr>
        <w:rPr>
          <w:rFonts w:eastAsia="Times New Roman"/>
          <w:color w:val="000000" w:themeColor="text1"/>
          <w:sz w:val="20"/>
          <w:szCs w:val="20"/>
          <w:lang w:val="ro-RO"/>
        </w:rPr>
      </w:pPr>
      <w:r>
        <w:rPr>
          <w:rFonts w:eastAsia="Times New Roman"/>
          <w:color w:val="000000" w:themeColor="text1"/>
          <w:sz w:val="20"/>
          <w:szCs w:val="20"/>
          <w:lang w:val="ro-RO"/>
        </w:rPr>
        <w:t>A</w:t>
      </w:r>
      <w:r w:rsidR="007F31B1" w:rsidRPr="007F31B1">
        <w:rPr>
          <w:rFonts w:eastAsia="Times New Roman"/>
          <w:color w:val="000000" w:themeColor="text1"/>
          <w:sz w:val="20"/>
          <w:szCs w:val="20"/>
          <w:lang w:val="ro-RO"/>
        </w:rPr>
        <w:t xml:space="preserve">coperirea editorială a întregului sezon de ciclism oferă fanilor știri, analize și interviuri exclusive prin intermediul </w:t>
      </w:r>
      <w:r w:rsidR="007F31B1">
        <w:rPr>
          <w:rFonts w:eastAsia="Times New Roman"/>
          <w:color w:val="000000" w:themeColor="text1"/>
          <w:sz w:val="20"/>
          <w:szCs w:val="20"/>
          <w:lang w:val="ro-RO"/>
        </w:rPr>
        <w:t>Eurosport.ro</w:t>
      </w:r>
      <w:r w:rsidR="007F31B1" w:rsidRPr="007F31B1">
        <w:rPr>
          <w:rFonts w:eastAsia="Times New Roman"/>
          <w:color w:val="000000" w:themeColor="text1"/>
          <w:sz w:val="20"/>
          <w:szCs w:val="20"/>
          <w:lang w:val="ro-RO"/>
        </w:rPr>
        <w:t xml:space="preserve">, precum și cele mai importante momente pe canalul </w:t>
      </w:r>
      <w:r w:rsidR="007F31B1">
        <w:rPr>
          <w:rFonts w:eastAsia="Times New Roman"/>
          <w:color w:val="000000" w:themeColor="text1"/>
          <w:sz w:val="20"/>
          <w:szCs w:val="20"/>
          <w:lang w:val="ro-RO"/>
        </w:rPr>
        <w:t xml:space="preserve">de YouTube </w:t>
      </w:r>
      <w:r w:rsidR="007F31B1" w:rsidRPr="007F31B1">
        <w:rPr>
          <w:rFonts w:eastAsia="Times New Roman"/>
          <w:color w:val="000000" w:themeColor="text1"/>
          <w:sz w:val="20"/>
          <w:szCs w:val="20"/>
          <w:lang w:val="ro-RO"/>
        </w:rPr>
        <w:t>Eurosport Cycling, care a adunat peste 220.000 de abonați de la lansarea de anul trecut.</w:t>
      </w:r>
    </w:p>
    <w:sectPr w:rsidR="00DB337C" w:rsidRPr="001A5E9C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7083E" w14:textId="77777777" w:rsidR="00DF0951" w:rsidRDefault="00DF0951">
      <w:pPr>
        <w:spacing w:line="240" w:lineRule="auto"/>
      </w:pPr>
      <w:r>
        <w:separator/>
      </w:r>
    </w:p>
  </w:endnote>
  <w:endnote w:type="continuationSeparator" w:id="0">
    <w:p w14:paraId="3FC0AD70" w14:textId="77777777" w:rsidR="00DF0951" w:rsidRDefault="00DF09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Calibri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D4A1C" w14:textId="77777777" w:rsidR="00DF0951" w:rsidRDefault="00DF0951">
      <w:pPr>
        <w:spacing w:line="240" w:lineRule="auto"/>
      </w:pPr>
      <w:r>
        <w:separator/>
      </w:r>
    </w:p>
  </w:footnote>
  <w:footnote w:type="continuationSeparator" w:id="0">
    <w:p w14:paraId="3B239BAB" w14:textId="77777777" w:rsidR="00DF0951" w:rsidRDefault="00DF095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6A39E" w14:textId="38DD91E8" w:rsidR="000A2842" w:rsidRDefault="00D576DF">
    <w:pPr>
      <w:spacing w:line="240" w:lineRule="auto"/>
      <w:rPr>
        <w:rFonts w:ascii="Times New Roman" w:eastAsia="Times New Roman" w:hAnsi="Times New Roman" w:cs="Times New Roman"/>
        <w:sz w:val="24"/>
        <w:szCs w:val="24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7B2BC71B" wp14:editId="18466921">
          <wp:simplePos x="0" y="0"/>
          <wp:positionH relativeFrom="column">
            <wp:posOffset>-168910</wp:posOffset>
          </wp:positionH>
          <wp:positionV relativeFrom="paragraph">
            <wp:posOffset>-109432</wp:posOffset>
          </wp:positionV>
          <wp:extent cx="1879600" cy="405765"/>
          <wp:effectExtent l="0" t="0" r="0" b="635"/>
          <wp:wrapTight wrapText="bothSides">
            <wp:wrapPolygon edited="0">
              <wp:start x="1168" y="0"/>
              <wp:lineTo x="0" y="2704"/>
              <wp:lineTo x="0" y="12845"/>
              <wp:lineTo x="1459" y="20958"/>
              <wp:lineTo x="1751" y="20958"/>
              <wp:lineTo x="2919" y="20958"/>
              <wp:lineTo x="21454" y="18930"/>
              <wp:lineTo x="21454" y="6085"/>
              <wp:lineTo x="3649" y="0"/>
              <wp:lineTo x="1168" y="0"/>
            </wp:wrapPolygon>
          </wp:wrapTight>
          <wp:docPr id="219895439" name="Picture 1" descr="A blue letters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9895439" name="Picture 1" descr="A blue letters on a black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fldChar w:fldCharType="begin"/>
    </w:r>
    <w:r>
      <w:instrText xml:space="preserve"> INCLUDEPICTURE "https://upload.wikimedia.org/wikipedia/commons/thumb/1/17/Eurosport_Logo_2015.svg/2560px-Eurosport_Logo_2015.svg.png" \* MERGEFORMATINET </w:instrText>
    </w:r>
    <w:r>
      <w:fldChar w:fldCharType="separate"/>
    </w:r>
    <w:r>
      <w:fldChar w:fldCharType="end"/>
    </w:r>
    <w:r>
      <w:fldChar w:fldCharType="begin"/>
    </w:r>
    <w:r>
      <w:instrText xml:space="preserve"> INCLUDEPICTURE "https://upload.wikimedia.org/wikipedia/commons/thumb/7/77/WBD-Sports.svg/2560px-WBD-Sports.svg.png" \* MERGEFORMATINET </w:instrText>
    </w:r>
    <w:r>
      <w:fldChar w:fldCharType="separate"/>
    </w:r>
    <w:r>
      <w:fldChar w:fldCharType="end"/>
    </w:r>
    <w:r w:rsidR="00D410A3">
      <w:fldChar w:fldCharType="begin"/>
    </w:r>
    <w:r w:rsidR="00D410A3">
      <w:instrText xml:space="preserve"> INCLUDEPICTURE "https://upload.wikimedia.org/wikipedia/commons/thumb/b/b4/Samsung_wordmark.svg/7051px-Samsung_wordmark.svg.png" \* MERGEFORMATINET </w:instrText>
    </w:r>
    <w:r w:rsidR="00D410A3">
      <w:fldChar w:fldCharType="end"/>
    </w:r>
    <w:r w:rsidR="007E2656">
      <w:fldChar w:fldCharType="begin"/>
    </w:r>
    <w:r w:rsidR="007E2656">
      <w:instrText xml:space="preserve"> INCLUDEPICTURE "https://www.etoro.com/wp-content/uploads/2023/06/Image-8.png" \* MERGEFORMATINET </w:instrText>
    </w:r>
    <w:r w:rsidR="007E2656">
      <w:fldChar w:fldCharType="end"/>
    </w:r>
    <w:r w:rsidR="007437A3">
      <w:fldChar w:fldCharType="begin"/>
    </w:r>
    <w:r w:rsidR="007437A3">
      <w:instrText xml:space="preserve"> INCLUDEPICTURE "https://s3-eu-west-1.amazonaws.com/cwsassets/dis-613765c33c1ce/2023/07/05/64a56d89e5ef9_thumbnail.png?version=1688563083" \* MERGEFORMATINET </w:instrText>
    </w:r>
    <w:r w:rsidR="007437A3">
      <w:fldChar w:fldCharType="end"/>
    </w:r>
  </w:p>
  <w:p w14:paraId="345FA822" w14:textId="77777777" w:rsidR="000A2842" w:rsidRDefault="000A2842">
    <w:pPr>
      <w:spacing w:line="240" w:lineRule="auto"/>
      <w:rPr>
        <w:rFonts w:ascii="Times New Roman" w:eastAsia="Times New Roman" w:hAnsi="Times New Roman" w:cs="Times New Roman"/>
        <w:sz w:val="24"/>
        <w:szCs w:val="24"/>
      </w:rPr>
    </w:pPr>
  </w:p>
  <w:p w14:paraId="54C201FB" w14:textId="77777777" w:rsidR="000A2842" w:rsidRDefault="000A2842">
    <w:pPr>
      <w:rPr>
        <w:b/>
        <w:sz w:val="32"/>
        <w:szCs w:val="32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Kj3xqLYEryNG4P" int2:id="2zFkFFjW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260F1"/>
    <w:multiLevelType w:val="hybridMultilevel"/>
    <w:tmpl w:val="78A602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16D18"/>
    <w:multiLevelType w:val="hybridMultilevel"/>
    <w:tmpl w:val="5D2CC982"/>
    <w:lvl w:ilvl="0" w:tplc="F83EE720">
      <w:numFmt w:val="bullet"/>
      <w:lvlText w:val="-"/>
      <w:lvlJc w:val="left"/>
      <w:pPr>
        <w:ind w:left="40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2" w15:restartNumberingAfterBreak="0">
    <w:nsid w:val="10D02DF4"/>
    <w:multiLevelType w:val="hybridMultilevel"/>
    <w:tmpl w:val="E4A04B80"/>
    <w:lvl w:ilvl="0" w:tplc="B6A2E26C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944FC0"/>
    <w:multiLevelType w:val="hybridMultilevel"/>
    <w:tmpl w:val="98A8D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547FA"/>
    <w:multiLevelType w:val="hybridMultilevel"/>
    <w:tmpl w:val="7ADE1F54"/>
    <w:lvl w:ilvl="0" w:tplc="1A4AFBD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644CAA"/>
    <w:multiLevelType w:val="hybridMultilevel"/>
    <w:tmpl w:val="99748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1A67D0"/>
    <w:multiLevelType w:val="hybridMultilevel"/>
    <w:tmpl w:val="C5304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741EEF"/>
    <w:multiLevelType w:val="hybridMultilevel"/>
    <w:tmpl w:val="CC50D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D0464F"/>
    <w:multiLevelType w:val="hybridMultilevel"/>
    <w:tmpl w:val="0616F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626518"/>
    <w:multiLevelType w:val="hybridMultilevel"/>
    <w:tmpl w:val="4CDAA542"/>
    <w:lvl w:ilvl="0" w:tplc="DD3A753E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035343"/>
    <w:multiLevelType w:val="hybridMultilevel"/>
    <w:tmpl w:val="D9EA9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AE5077"/>
    <w:multiLevelType w:val="multilevel"/>
    <w:tmpl w:val="471ED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B55FF8"/>
    <w:multiLevelType w:val="hybridMultilevel"/>
    <w:tmpl w:val="A69E8B8E"/>
    <w:lvl w:ilvl="0" w:tplc="C62E766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226C1E"/>
    <w:multiLevelType w:val="hybridMultilevel"/>
    <w:tmpl w:val="61B849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F843D38"/>
    <w:multiLevelType w:val="hybridMultilevel"/>
    <w:tmpl w:val="8012B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9840F9"/>
    <w:multiLevelType w:val="hybridMultilevel"/>
    <w:tmpl w:val="7F344B8C"/>
    <w:lvl w:ilvl="0" w:tplc="6450A64E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D25D41"/>
    <w:multiLevelType w:val="multilevel"/>
    <w:tmpl w:val="A4305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B5587F"/>
    <w:multiLevelType w:val="hybridMultilevel"/>
    <w:tmpl w:val="CFDCA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5D6940"/>
    <w:multiLevelType w:val="hybridMultilevel"/>
    <w:tmpl w:val="F59863E4"/>
    <w:lvl w:ilvl="0" w:tplc="6450A64E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7920A2"/>
    <w:multiLevelType w:val="hybridMultilevel"/>
    <w:tmpl w:val="0D9805B0"/>
    <w:lvl w:ilvl="0" w:tplc="FFFFFFFF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2E02E6"/>
    <w:multiLevelType w:val="multilevel"/>
    <w:tmpl w:val="E6DE7E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6060FE34"/>
    <w:multiLevelType w:val="hybridMultilevel"/>
    <w:tmpl w:val="C6ECFB6E"/>
    <w:lvl w:ilvl="0" w:tplc="5A9CA7B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93086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58F2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C0FD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361C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80EB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9E9F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60A2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E219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6F1F07"/>
    <w:multiLevelType w:val="hybridMultilevel"/>
    <w:tmpl w:val="0EB6A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4E0A42"/>
    <w:multiLevelType w:val="hybridMultilevel"/>
    <w:tmpl w:val="CAB04FAC"/>
    <w:lvl w:ilvl="0" w:tplc="D9A65448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563923"/>
    <w:multiLevelType w:val="hybridMultilevel"/>
    <w:tmpl w:val="813C6B54"/>
    <w:lvl w:ilvl="0" w:tplc="6450A64E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212416"/>
    <w:multiLevelType w:val="hybridMultilevel"/>
    <w:tmpl w:val="1C24D41C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6" w15:restartNumberingAfterBreak="0">
    <w:nsid w:val="71FD3E2B"/>
    <w:multiLevelType w:val="hybridMultilevel"/>
    <w:tmpl w:val="75A23EA4"/>
    <w:lvl w:ilvl="0" w:tplc="6450A64E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1476C0"/>
    <w:multiLevelType w:val="hybridMultilevel"/>
    <w:tmpl w:val="856E36D2"/>
    <w:lvl w:ilvl="0" w:tplc="3A0894D8">
      <w:start w:val="1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8459773">
    <w:abstractNumId w:val="21"/>
  </w:num>
  <w:num w:numId="2" w16cid:durableId="147330186">
    <w:abstractNumId w:val="20"/>
  </w:num>
  <w:num w:numId="3" w16cid:durableId="887959739">
    <w:abstractNumId w:val="0"/>
  </w:num>
  <w:num w:numId="4" w16cid:durableId="2127196695">
    <w:abstractNumId w:val="27"/>
  </w:num>
  <w:num w:numId="5" w16cid:durableId="1160347575">
    <w:abstractNumId w:val="17"/>
  </w:num>
  <w:num w:numId="6" w16cid:durableId="897933561">
    <w:abstractNumId w:val="8"/>
  </w:num>
  <w:num w:numId="7" w16cid:durableId="322508705">
    <w:abstractNumId w:val="11"/>
  </w:num>
  <w:num w:numId="8" w16cid:durableId="1178888147">
    <w:abstractNumId w:val="13"/>
  </w:num>
  <w:num w:numId="9" w16cid:durableId="2063868053">
    <w:abstractNumId w:val="2"/>
  </w:num>
  <w:num w:numId="10" w16cid:durableId="1458254846">
    <w:abstractNumId w:val="10"/>
  </w:num>
  <w:num w:numId="11" w16cid:durableId="75396914">
    <w:abstractNumId w:val="4"/>
  </w:num>
  <w:num w:numId="12" w16cid:durableId="268587518">
    <w:abstractNumId w:val="6"/>
  </w:num>
  <w:num w:numId="13" w16cid:durableId="948397072">
    <w:abstractNumId w:val="19"/>
  </w:num>
  <w:num w:numId="14" w16cid:durableId="1486581825">
    <w:abstractNumId w:val="16"/>
  </w:num>
  <w:num w:numId="15" w16cid:durableId="1847012163">
    <w:abstractNumId w:val="7"/>
  </w:num>
  <w:num w:numId="16" w16cid:durableId="1903173343">
    <w:abstractNumId w:val="1"/>
  </w:num>
  <w:num w:numId="17" w16cid:durableId="380520452">
    <w:abstractNumId w:val="12"/>
  </w:num>
  <w:num w:numId="18" w16cid:durableId="1054964884">
    <w:abstractNumId w:val="14"/>
  </w:num>
  <w:num w:numId="19" w16cid:durableId="51973958">
    <w:abstractNumId w:val="22"/>
  </w:num>
  <w:num w:numId="20" w16cid:durableId="301229592">
    <w:abstractNumId w:val="18"/>
  </w:num>
  <w:num w:numId="21" w16cid:durableId="1757701938">
    <w:abstractNumId w:val="24"/>
  </w:num>
  <w:num w:numId="22" w16cid:durableId="957637657">
    <w:abstractNumId w:val="26"/>
  </w:num>
  <w:num w:numId="23" w16cid:durableId="995648931">
    <w:abstractNumId w:val="15"/>
  </w:num>
  <w:num w:numId="24" w16cid:durableId="719866428">
    <w:abstractNumId w:val="5"/>
  </w:num>
  <w:num w:numId="25" w16cid:durableId="2092968681">
    <w:abstractNumId w:val="23"/>
  </w:num>
  <w:num w:numId="26" w16cid:durableId="1929533314">
    <w:abstractNumId w:val="9"/>
  </w:num>
  <w:num w:numId="27" w16cid:durableId="1552964463">
    <w:abstractNumId w:val="25"/>
  </w:num>
  <w:num w:numId="28" w16cid:durableId="3574647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328"/>
    <w:rsid w:val="00007ABE"/>
    <w:rsid w:val="000134AD"/>
    <w:rsid w:val="00015FE5"/>
    <w:rsid w:val="0001644E"/>
    <w:rsid w:val="000203C8"/>
    <w:rsid w:val="00030402"/>
    <w:rsid w:val="000306D0"/>
    <w:rsid w:val="00031D81"/>
    <w:rsid w:val="00033FD7"/>
    <w:rsid w:val="00036131"/>
    <w:rsid w:val="000373BE"/>
    <w:rsid w:val="000476C7"/>
    <w:rsid w:val="0005128C"/>
    <w:rsid w:val="00051373"/>
    <w:rsid w:val="00052A09"/>
    <w:rsid w:val="00053B8A"/>
    <w:rsid w:val="00054E19"/>
    <w:rsid w:val="00061E13"/>
    <w:rsid w:val="00065DB7"/>
    <w:rsid w:val="00066754"/>
    <w:rsid w:val="00070851"/>
    <w:rsid w:val="00073940"/>
    <w:rsid w:val="00077F81"/>
    <w:rsid w:val="00085617"/>
    <w:rsid w:val="00087AED"/>
    <w:rsid w:val="00092F03"/>
    <w:rsid w:val="00093065"/>
    <w:rsid w:val="000932A9"/>
    <w:rsid w:val="00096CC1"/>
    <w:rsid w:val="00096D7F"/>
    <w:rsid w:val="000A022F"/>
    <w:rsid w:val="000A12C0"/>
    <w:rsid w:val="000A2752"/>
    <w:rsid w:val="000A2842"/>
    <w:rsid w:val="000A298D"/>
    <w:rsid w:val="000A2AE8"/>
    <w:rsid w:val="000A3E11"/>
    <w:rsid w:val="000A6F65"/>
    <w:rsid w:val="000B0525"/>
    <w:rsid w:val="000B0FDB"/>
    <w:rsid w:val="000B53F7"/>
    <w:rsid w:val="000B59FD"/>
    <w:rsid w:val="000B6E0D"/>
    <w:rsid w:val="000C73C3"/>
    <w:rsid w:val="000C75E6"/>
    <w:rsid w:val="000D38C2"/>
    <w:rsid w:val="000D4A60"/>
    <w:rsid w:val="000E2598"/>
    <w:rsid w:val="000E4AE2"/>
    <w:rsid w:val="000E7091"/>
    <w:rsid w:val="000F26C8"/>
    <w:rsid w:val="000F2CAA"/>
    <w:rsid w:val="000F610A"/>
    <w:rsid w:val="000F6EB7"/>
    <w:rsid w:val="000F72CC"/>
    <w:rsid w:val="0011017D"/>
    <w:rsid w:val="001163F9"/>
    <w:rsid w:val="00116C58"/>
    <w:rsid w:val="00120E78"/>
    <w:rsid w:val="00121732"/>
    <w:rsid w:val="00121DD5"/>
    <w:rsid w:val="00121E3D"/>
    <w:rsid w:val="00123704"/>
    <w:rsid w:val="00127BB6"/>
    <w:rsid w:val="00132BA1"/>
    <w:rsid w:val="00136000"/>
    <w:rsid w:val="00137C76"/>
    <w:rsid w:val="00143A4B"/>
    <w:rsid w:val="00144EA6"/>
    <w:rsid w:val="00153830"/>
    <w:rsid w:val="0015393C"/>
    <w:rsid w:val="00156859"/>
    <w:rsid w:val="00157A16"/>
    <w:rsid w:val="00161BD8"/>
    <w:rsid w:val="00167B94"/>
    <w:rsid w:val="00172E56"/>
    <w:rsid w:val="00174479"/>
    <w:rsid w:val="001762CD"/>
    <w:rsid w:val="00184B46"/>
    <w:rsid w:val="00184BA9"/>
    <w:rsid w:val="00186214"/>
    <w:rsid w:val="00190E3B"/>
    <w:rsid w:val="001915AD"/>
    <w:rsid w:val="00191FCE"/>
    <w:rsid w:val="00195012"/>
    <w:rsid w:val="0019731D"/>
    <w:rsid w:val="001978D7"/>
    <w:rsid w:val="001A32ED"/>
    <w:rsid w:val="001A5356"/>
    <w:rsid w:val="001A5E9C"/>
    <w:rsid w:val="001A7D4C"/>
    <w:rsid w:val="001B0610"/>
    <w:rsid w:val="001B20DA"/>
    <w:rsid w:val="001B692F"/>
    <w:rsid w:val="001B7DA1"/>
    <w:rsid w:val="001C76BB"/>
    <w:rsid w:val="001D2B0C"/>
    <w:rsid w:val="001D572D"/>
    <w:rsid w:val="001E0B26"/>
    <w:rsid w:val="001E5F57"/>
    <w:rsid w:val="001E7802"/>
    <w:rsid w:val="001F3413"/>
    <w:rsid w:val="001F54F6"/>
    <w:rsid w:val="00212DDF"/>
    <w:rsid w:val="00213486"/>
    <w:rsid w:val="00215855"/>
    <w:rsid w:val="0021650D"/>
    <w:rsid w:val="00216C58"/>
    <w:rsid w:val="0022400C"/>
    <w:rsid w:val="002250E9"/>
    <w:rsid w:val="0022621B"/>
    <w:rsid w:val="00227CC3"/>
    <w:rsid w:val="002318A6"/>
    <w:rsid w:val="00232452"/>
    <w:rsid w:val="002327CB"/>
    <w:rsid w:val="0023405D"/>
    <w:rsid w:val="002349F6"/>
    <w:rsid w:val="00234FF9"/>
    <w:rsid w:val="002403C6"/>
    <w:rsid w:val="002412ED"/>
    <w:rsid w:val="00245672"/>
    <w:rsid w:val="00246BEC"/>
    <w:rsid w:val="002523EB"/>
    <w:rsid w:val="00252B40"/>
    <w:rsid w:val="00254173"/>
    <w:rsid w:val="00254F13"/>
    <w:rsid w:val="00256F9F"/>
    <w:rsid w:val="00257382"/>
    <w:rsid w:val="002579FC"/>
    <w:rsid w:val="00257AE8"/>
    <w:rsid w:val="002661DF"/>
    <w:rsid w:val="002664B1"/>
    <w:rsid w:val="00267CDD"/>
    <w:rsid w:val="00271465"/>
    <w:rsid w:val="002714AD"/>
    <w:rsid w:val="002732E5"/>
    <w:rsid w:val="002772F2"/>
    <w:rsid w:val="00282013"/>
    <w:rsid w:val="002859E3"/>
    <w:rsid w:val="002931A3"/>
    <w:rsid w:val="002933A0"/>
    <w:rsid w:val="00297727"/>
    <w:rsid w:val="002A03A5"/>
    <w:rsid w:val="002A07FF"/>
    <w:rsid w:val="002A263D"/>
    <w:rsid w:val="002A31D0"/>
    <w:rsid w:val="002A3627"/>
    <w:rsid w:val="002A4362"/>
    <w:rsid w:val="002A4A74"/>
    <w:rsid w:val="002B1011"/>
    <w:rsid w:val="002B1CFF"/>
    <w:rsid w:val="002B38FD"/>
    <w:rsid w:val="002B6D87"/>
    <w:rsid w:val="002C0D85"/>
    <w:rsid w:val="002C33D7"/>
    <w:rsid w:val="002C36B3"/>
    <w:rsid w:val="002D46F1"/>
    <w:rsid w:val="002E0312"/>
    <w:rsid w:val="002E2829"/>
    <w:rsid w:val="002F1405"/>
    <w:rsid w:val="002F27AC"/>
    <w:rsid w:val="002F4F51"/>
    <w:rsid w:val="002F5771"/>
    <w:rsid w:val="002F590D"/>
    <w:rsid w:val="002F7CF2"/>
    <w:rsid w:val="002F7DE3"/>
    <w:rsid w:val="0030186C"/>
    <w:rsid w:val="003023F3"/>
    <w:rsid w:val="0031055D"/>
    <w:rsid w:val="00312ACA"/>
    <w:rsid w:val="00312F0F"/>
    <w:rsid w:val="00313731"/>
    <w:rsid w:val="00316B44"/>
    <w:rsid w:val="00322AF6"/>
    <w:rsid w:val="003309CE"/>
    <w:rsid w:val="00331A6B"/>
    <w:rsid w:val="0033245D"/>
    <w:rsid w:val="00336D8D"/>
    <w:rsid w:val="003413A5"/>
    <w:rsid w:val="00343139"/>
    <w:rsid w:val="00344686"/>
    <w:rsid w:val="003479E5"/>
    <w:rsid w:val="00350F63"/>
    <w:rsid w:val="003519F2"/>
    <w:rsid w:val="00354653"/>
    <w:rsid w:val="00355F6D"/>
    <w:rsid w:val="00361AD4"/>
    <w:rsid w:val="0036275B"/>
    <w:rsid w:val="003656F8"/>
    <w:rsid w:val="00372235"/>
    <w:rsid w:val="003776E8"/>
    <w:rsid w:val="0038088F"/>
    <w:rsid w:val="0038133E"/>
    <w:rsid w:val="003867CA"/>
    <w:rsid w:val="00387FB0"/>
    <w:rsid w:val="00393E4C"/>
    <w:rsid w:val="00397A4D"/>
    <w:rsid w:val="003A7C8C"/>
    <w:rsid w:val="003B1AB3"/>
    <w:rsid w:val="003B5EA7"/>
    <w:rsid w:val="003C1803"/>
    <w:rsid w:val="003D0EDB"/>
    <w:rsid w:val="003D1296"/>
    <w:rsid w:val="003D3615"/>
    <w:rsid w:val="003D4226"/>
    <w:rsid w:val="003D6920"/>
    <w:rsid w:val="003D7C34"/>
    <w:rsid w:val="003E0723"/>
    <w:rsid w:val="003E282B"/>
    <w:rsid w:val="003E3D40"/>
    <w:rsid w:val="003E5115"/>
    <w:rsid w:val="003E6633"/>
    <w:rsid w:val="003F132D"/>
    <w:rsid w:val="003F41B6"/>
    <w:rsid w:val="003F4D30"/>
    <w:rsid w:val="00403336"/>
    <w:rsid w:val="004079E0"/>
    <w:rsid w:val="00410492"/>
    <w:rsid w:val="00410FA7"/>
    <w:rsid w:val="0041763E"/>
    <w:rsid w:val="00423177"/>
    <w:rsid w:val="00431538"/>
    <w:rsid w:val="004435F6"/>
    <w:rsid w:val="00445FF6"/>
    <w:rsid w:val="004466F3"/>
    <w:rsid w:val="0045462A"/>
    <w:rsid w:val="00454C18"/>
    <w:rsid w:val="00457AEA"/>
    <w:rsid w:val="00457CE8"/>
    <w:rsid w:val="0046043C"/>
    <w:rsid w:val="0046262C"/>
    <w:rsid w:val="004740AE"/>
    <w:rsid w:val="004809A1"/>
    <w:rsid w:val="00482481"/>
    <w:rsid w:val="004834AA"/>
    <w:rsid w:val="004904E9"/>
    <w:rsid w:val="00496AB2"/>
    <w:rsid w:val="004A0C3F"/>
    <w:rsid w:val="004A3DBA"/>
    <w:rsid w:val="004A5305"/>
    <w:rsid w:val="004A55EF"/>
    <w:rsid w:val="004B08E3"/>
    <w:rsid w:val="004B1246"/>
    <w:rsid w:val="004B13AA"/>
    <w:rsid w:val="004C04CB"/>
    <w:rsid w:val="004C21C5"/>
    <w:rsid w:val="004C5267"/>
    <w:rsid w:val="004C7641"/>
    <w:rsid w:val="004C7A64"/>
    <w:rsid w:val="004D1746"/>
    <w:rsid w:val="004D30CE"/>
    <w:rsid w:val="004D471C"/>
    <w:rsid w:val="004D6903"/>
    <w:rsid w:val="004D6CA0"/>
    <w:rsid w:val="004E166A"/>
    <w:rsid w:val="004E75A4"/>
    <w:rsid w:val="004F0AD2"/>
    <w:rsid w:val="004F7177"/>
    <w:rsid w:val="0050190F"/>
    <w:rsid w:val="005024FC"/>
    <w:rsid w:val="005035AE"/>
    <w:rsid w:val="00503EA0"/>
    <w:rsid w:val="0050414C"/>
    <w:rsid w:val="005067E4"/>
    <w:rsid w:val="005068FF"/>
    <w:rsid w:val="00510740"/>
    <w:rsid w:val="00511782"/>
    <w:rsid w:val="00512286"/>
    <w:rsid w:val="005129F6"/>
    <w:rsid w:val="005136FB"/>
    <w:rsid w:val="00520371"/>
    <w:rsid w:val="0052101E"/>
    <w:rsid w:val="0052344A"/>
    <w:rsid w:val="00523D95"/>
    <w:rsid w:val="005271B9"/>
    <w:rsid w:val="00527E37"/>
    <w:rsid w:val="00530586"/>
    <w:rsid w:val="00531CB5"/>
    <w:rsid w:val="0053216D"/>
    <w:rsid w:val="00533DB0"/>
    <w:rsid w:val="005350DD"/>
    <w:rsid w:val="00544C15"/>
    <w:rsid w:val="00545929"/>
    <w:rsid w:val="0054611C"/>
    <w:rsid w:val="0054629A"/>
    <w:rsid w:val="00551CA1"/>
    <w:rsid w:val="00553952"/>
    <w:rsid w:val="00560C33"/>
    <w:rsid w:val="00562386"/>
    <w:rsid w:val="00570DEE"/>
    <w:rsid w:val="005737A1"/>
    <w:rsid w:val="00574703"/>
    <w:rsid w:val="00581070"/>
    <w:rsid w:val="005831B3"/>
    <w:rsid w:val="00592DA2"/>
    <w:rsid w:val="005941EB"/>
    <w:rsid w:val="00597AF2"/>
    <w:rsid w:val="005A6593"/>
    <w:rsid w:val="005A6A52"/>
    <w:rsid w:val="005A7AEC"/>
    <w:rsid w:val="005B1742"/>
    <w:rsid w:val="005C0A57"/>
    <w:rsid w:val="005C15B4"/>
    <w:rsid w:val="005C7CBD"/>
    <w:rsid w:val="005D0AA3"/>
    <w:rsid w:val="005D421C"/>
    <w:rsid w:val="005D5F4E"/>
    <w:rsid w:val="005E0D02"/>
    <w:rsid w:val="005E3273"/>
    <w:rsid w:val="005E6A2C"/>
    <w:rsid w:val="005E6CDF"/>
    <w:rsid w:val="005F22D6"/>
    <w:rsid w:val="005F419C"/>
    <w:rsid w:val="006038E0"/>
    <w:rsid w:val="00604239"/>
    <w:rsid w:val="006044F2"/>
    <w:rsid w:val="00613CEA"/>
    <w:rsid w:val="00614D44"/>
    <w:rsid w:val="006167DB"/>
    <w:rsid w:val="00620B02"/>
    <w:rsid w:val="006221C8"/>
    <w:rsid w:val="0062718C"/>
    <w:rsid w:val="00630C5D"/>
    <w:rsid w:val="00633679"/>
    <w:rsid w:val="00636417"/>
    <w:rsid w:val="00642EC7"/>
    <w:rsid w:val="00643700"/>
    <w:rsid w:val="00643F59"/>
    <w:rsid w:val="00644E60"/>
    <w:rsid w:val="006452BA"/>
    <w:rsid w:val="006472E4"/>
    <w:rsid w:val="006478D2"/>
    <w:rsid w:val="00647C28"/>
    <w:rsid w:val="006542D2"/>
    <w:rsid w:val="00654C2B"/>
    <w:rsid w:val="00655363"/>
    <w:rsid w:val="00656EE8"/>
    <w:rsid w:val="00661B8F"/>
    <w:rsid w:val="0066588C"/>
    <w:rsid w:val="006710EF"/>
    <w:rsid w:val="0067170D"/>
    <w:rsid w:val="00676EDD"/>
    <w:rsid w:val="00684F95"/>
    <w:rsid w:val="006904B2"/>
    <w:rsid w:val="006943BA"/>
    <w:rsid w:val="006955B9"/>
    <w:rsid w:val="00697E10"/>
    <w:rsid w:val="006A1584"/>
    <w:rsid w:val="006A46C7"/>
    <w:rsid w:val="006A56FE"/>
    <w:rsid w:val="006B3F8C"/>
    <w:rsid w:val="006C78A3"/>
    <w:rsid w:val="006D052C"/>
    <w:rsid w:val="006D2C69"/>
    <w:rsid w:val="006D37A5"/>
    <w:rsid w:val="006E3029"/>
    <w:rsid w:val="006E33FC"/>
    <w:rsid w:val="006E516F"/>
    <w:rsid w:val="006E5481"/>
    <w:rsid w:val="006E75BA"/>
    <w:rsid w:val="0070027F"/>
    <w:rsid w:val="00706B9C"/>
    <w:rsid w:val="00706ED7"/>
    <w:rsid w:val="00710C6C"/>
    <w:rsid w:val="00711F6A"/>
    <w:rsid w:val="007139E6"/>
    <w:rsid w:val="0071488C"/>
    <w:rsid w:val="00716679"/>
    <w:rsid w:val="00727B63"/>
    <w:rsid w:val="00733DBC"/>
    <w:rsid w:val="00736C7D"/>
    <w:rsid w:val="007437A3"/>
    <w:rsid w:val="00744750"/>
    <w:rsid w:val="00746689"/>
    <w:rsid w:val="0075734A"/>
    <w:rsid w:val="00760A7B"/>
    <w:rsid w:val="00762C46"/>
    <w:rsid w:val="00764B79"/>
    <w:rsid w:val="00764D16"/>
    <w:rsid w:val="00766378"/>
    <w:rsid w:val="007667B3"/>
    <w:rsid w:val="00771C42"/>
    <w:rsid w:val="007729DC"/>
    <w:rsid w:val="007754CC"/>
    <w:rsid w:val="00776B56"/>
    <w:rsid w:val="00781261"/>
    <w:rsid w:val="00782599"/>
    <w:rsid w:val="007857D8"/>
    <w:rsid w:val="00792617"/>
    <w:rsid w:val="00794E1D"/>
    <w:rsid w:val="007977B3"/>
    <w:rsid w:val="007A134F"/>
    <w:rsid w:val="007A2BC2"/>
    <w:rsid w:val="007A6290"/>
    <w:rsid w:val="007B3E73"/>
    <w:rsid w:val="007B614B"/>
    <w:rsid w:val="007B6BF0"/>
    <w:rsid w:val="007B7187"/>
    <w:rsid w:val="007C0473"/>
    <w:rsid w:val="007C06FD"/>
    <w:rsid w:val="007C2C7D"/>
    <w:rsid w:val="007C649C"/>
    <w:rsid w:val="007C7328"/>
    <w:rsid w:val="007D0DC1"/>
    <w:rsid w:val="007E116E"/>
    <w:rsid w:val="007E2656"/>
    <w:rsid w:val="007E3D9F"/>
    <w:rsid w:val="007F31B1"/>
    <w:rsid w:val="007F331E"/>
    <w:rsid w:val="007F37D8"/>
    <w:rsid w:val="007F3CE9"/>
    <w:rsid w:val="00803F28"/>
    <w:rsid w:val="008045C7"/>
    <w:rsid w:val="008051D4"/>
    <w:rsid w:val="00811B2D"/>
    <w:rsid w:val="00824201"/>
    <w:rsid w:val="00826A05"/>
    <w:rsid w:val="00831DCB"/>
    <w:rsid w:val="008509DC"/>
    <w:rsid w:val="008513A4"/>
    <w:rsid w:val="00853050"/>
    <w:rsid w:val="00854BD8"/>
    <w:rsid w:val="00855390"/>
    <w:rsid w:val="008611E9"/>
    <w:rsid w:val="00861B0E"/>
    <w:rsid w:val="008629CE"/>
    <w:rsid w:val="0086349F"/>
    <w:rsid w:val="008640A3"/>
    <w:rsid w:val="00865539"/>
    <w:rsid w:val="00871CD9"/>
    <w:rsid w:val="008805B5"/>
    <w:rsid w:val="00891C18"/>
    <w:rsid w:val="008A133D"/>
    <w:rsid w:val="008A377B"/>
    <w:rsid w:val="008A6EE8"/>
    <w:rsid w:val="008A7D12"/>
    <w:rsid w:val="008B0387"/>
    <w:rsid w:val="008B1346"/>
    <w:rsid w:val="008B15A3"/>
    <w:rsid w:val="008B169C"/>
    <w:rsid w:val="008B1BF9"/>
    <w:rsid w:val="008B4E43"/>
    <w:rsid w:val="008B6D4D"/>
    <w:rsid w:val="008B7B11"/>
    <w:rsid w:val="008C29A2"/>
    <w:rsid w:val="008C2FF5"/>
    <w:rsid w:val="008D15AA"/>
    <w:rsid w:val="008E1A4B"/>
    <w:rsid w:val="008F0A9B"/>
    <w:rsid w:val="008F27AF"/>
    <w:rsid w:val="008F4C19"/>
    <w:rsid w:val="00903760"/>
    <w:rsid w:val="00903A5C"/>
    <w:rsid w:val="00906192"/>
    <w:rsid w:val="00907982"/>
    <w:rsid w:val="009112E9"/>
    <w:rsid w:val="00914C5E"/>
    <w:rsid w:val="0091595D"/>
    <w:rsid w:val="00916FAC"/>
    <w:rsid w:val="00923FBA"/>
    <w:rsid w:val="00927CF6"/>
    <w:rsid w:val="00930369"/>
    <w:rsid w:val="00932B1A"/>
    <w:rsid w:val="0094304F"/>
    <w:rsid w:val="00945D3D"/>
    <w:rsid w:val="009477E5"/>
    <w:rsid w:val="00954F31"/>
    <w:rsid w:val="00960EF2"/>
    <w:rsid w:val="009623EC"/>
    <w:rsid w:val="00965C88"/>
    <w:rsid w:val="0097282F"/>
    <w:rsid w:val="00982BDB"/>
    <w:rsid w:val="00983481"/>
    <w:rsid w:val="00987037"/>
    <w:rsid w:val="00990D44"/>
    <w:rsid w:val="009926B2"/>
    <w:rsid w:val="00992FE0"/>
    <w:rsid w:val="009A75A8"/>
    <w:rsid w:val="009B47E5"/>
    <w:rsid w:val="009B5074"/>
    <w:rsid w:val="009B6591"/>
    <w:rsid w:val="009B6B30"/>
    <w:rsid w:val="009B75E8"/>
    <w:rsid w:val="009C3E77"/>
    <w:rsid w:val="009C6AFD"/>
    <w:rsid w:val="009C72D8"/>
    <w:rsid w:val="009C79F8"/>
    <w:rsid w:val="009C7DCD"/>
    <w:rsid w:val="009D2A40"/>
    <w:rsid w:val="009D359D"/>
    <w:rsid w:val="009D58AA"/>
    <w:rsid w:val="009D66CA"/>
    <w:rsid w:val="009D6CD3"/>
    <w:rsid w:val="009E2DAC"/>
    <w:rsid w:val="009E3B7C"/>
    <w:rsid w:val="009E7F55"/>
    <w:rsid w:val="009F3A0A"/>
    <w:rsid w:val="009F5CF7"/>
    <w:rsid w:val="00A0588F"/>
    <w:rsid w:val="00A066F6"/>
    <w:rsid w:val="00A1244C"/>
    <w:rsid w:val="00A13B58"/>
    <w:rsid w:val="00A16C9E"/>
    <w:rsid w:val="00A20B2A"/>
    <w:rsid w:val="00A24837"/>
    <w:rsid w:val="00A36026"/>
    <w:rsid w:val="00A379E6"/>
    <w:rsid w:val="00A40349"/>
    <w:rsid w:val="00A40ADD"/>
    <w:rsid w:val="00A451A7"/>
    <w:rsid w:val="00A51953"/>
    <w:rsid w:val="00A52377"/>
    <w:rsid w:val="00A55926"/>
    <w:rsid w:val="00A620A7"/>
    <w:rsid w:val="00A63B30"/>
    <w:rsid w:val="00A64CEC"/>
    <w:rsid w:val="00A663B9"/>
    <w:rsid w:val="00A74DF4"/>
    <w:rsid w:val="00A814C7"/>
    <w:rsid w:val="00A84CD0"/>
    <w:rsid w:val="00A949A1"/>
    <w:rsid w:val="00A9528F"/>
    <w:rsid w:val="00A96511"/>
    <w:rsid w:val="00A96564"/>
    <w:rsid w:val="00AA1FDF"/>
    <w:rsid w:val="00AA3A5C"/>
    <w:rsid w:val="00AA4F6E"/>
    <w:rsid w:val="00AA5385"/>
    <w:rsid w:val="00AA6B4C"/>
    <w:rsid w:val="00AB54E6"/>
    <w:rsid w:val="00AC0B2D"/>
    <w:rsid w:val="00AC4AC5"/>
    <w:rsid w:val="00AC6705"/>
    <w:rsid w:val="00AC6E78"/>
    <w:rsid w:val="00AD1FD5"/>
    <w:rsid w:val="00AD5A85"/>
    <w:rsid w:val="00AD6AB7"/>
    <w:rsid w:val="00AD7827"/>
    <w:rsid w:val="00AE28E3"/>
    <w:rsid w:val="00AE2D7B"/>
    <w:rsid w:val="00AE6628"/>
    <w:rsid w:val="00AE7DB0"/>
    <w:rsid w:val="00AF1015"/>
    <w:rsid w:val="00AF5436"/>
    <w:rsid w:val="00B02A6F"/>
    <w:rsid w:val="00B048DC"/>
    <w:rsid w:val="00B05E35"/>
    <w:rsid w:val="00B0627A"/>
    <w:rsid w:val="00B10F4F"/>
    <w:rsid w:val="00B16FE5"/>
    <w:rsid w:val="00B17F8C"/>
    <w:rsid w:val="00B2372A"/>
    <w:rsid w:val="00B249AD"/>
    <w:rsid w:val="00B249F7"/>
    <w:rsid w:val="00B305F0"/>
    <w:rsid w:val="00B358D2"/>
    <w:rsid w:val="00B40932"/>
    <w:rsid w:val="00B511B1"/>
    <w:rsid w:val="00B56EEA"/>
    <w:rsid w:val="00B639EA"/>
    <w:rsid w:val="00B657F5"/>
    <w:rsid w:val="00B66BBC"/>
    <w:rsid w:val="00B70014"/>
    <w:rsid w:val="00B73F61"/>
    <w:rsid w:val="00B768EE"/>
    <w:rsid w:val="00B853CF"/>
    <w:rsid w:val="00B85FAD"/>
    <w:rsid w:val="00B9168F"/>
    <w:rsid w:val="00B91897"/>
    <w:rsid w:val="00B92DE5"/>
    <w:rsid w:val="00B92F51"/>
    <w:rsid w:val="00BA1006"/>
    <w:rsid w:val="00BA15A9"/>
    <w:rsid w:val="00BA3759"/>
    <w:rsid w:val="00BA39CF"/>
    <w:rsid w:val="00BA41E0"/>
    <w:rsid w:val="00BA4C56"/>
    <w:rsid w:val="00BA72BE"/>
    <w:rsid w:val="00BD0716"/>
    <w:rsid w:val="00BD29FA"/>
    <w:rsid w:val="00BD2E77"/>
    <w:rsid w:val="00BD3BD4"/>
    <w:rsid w:val="00BD7C3F"/>
    <w:rsid w:val="00BE0867"/>
    <w:rsid w:val="00BE0B29"/>
    <w:rsid w:val="00BF39BD"/>
    <w:rsid w:val="00BF5C12"/>
    <w:rsid w:val="00BF7913"/>
    <w:rsid w:val="00C04B76"/>
    <w:rsid w:val="00C0513D"/>
    <w:rsid w:val="00C066CF"/>
    <w:rsid w:val="00C06E67"/>
    <w:rsid w:val="00C15880"/>
    <w:rsid w:val="00C1719A"/>
    <w:rsid w:val="00C24AE9"/>
    <w:rsid w:val="00C26DA8"/>
    <w:rsid w:val="00C326E0"/>
    <w:rsid w:val="00C346E7"/>
    <w:rsid w:val="00C36AFE"/>
    <w:rsid w:val="00C41CC5"/>
    <w:rsid w:val="00C43813"/>
    <w:rsid w:val="00C50E41"/>
    <w:rsid w:val="00C52545"/>
    <w:rsid w:val="00C525E8"/>
    <w:rsid w:val="00C52C35"/>
    <w:rsid w:val="00C57131"/>
    <w:rsid w:val="00C60D83"/>
    <w:rsid w:val="00C61E62"/>
    <w:rsid w:val="00C62EC4"/>
    <w:rsid w:val="00C63C08"/>
    <w:rsid w:val="00C65F9E"/>
    <w:rsid w:val="00C678A0"/>
    <w:rsid w:val="00C72873"/>
    <w:rsid w:val="00C72AB1"/>
    <w:rsid w:val="00C7418A"/>
    <w:rsid w:val="00C77C33"/>
    <w:rsid w:val="00C81F4D"/>
    <w:rsid w:val="00C839EC"/>
    <w:rsid w:val="00C91AA6"/>
    <w:rsid w:val="00C91DD5"/>
    <w:rsid w:val="00C934A1"/>
    <w:rsid w:val="00C9468A"/>
    <w:rsid w:val="00C9633E"/>
    <w:rsid w:val="00C97548"/>
    <w:rsid w:val="00CA418D"/>
    <w:rsid w:val="00CC394D"/>
    <w:rsid w:val="00CC40A3"/>
    <w:rsid w:val="00CC5AF5"/>
    <w:rsid w:val="00CD1704"/>
    <w:rsid w:val="00CD49AE"/>
    <w:rsid w:val="00CE08B6"/>
    <w:rsid w:val="00CE4B66"/>
    <w:rsid w:val="00CE6A45"/>
    <w:rsid w:val="00CE7A5D"/>
    <w:rsid w:val="00CF299C"/>
    <w:rsid w:val="00CF79C9"/>
    <w:rsid w:val="00D00A92"/>
    <w:rsid w:val="00D019E1"/>
    <w:rsid w:val="00D030A3"/>
    <w:rsid w:val="00D05220"/>
    <w:rsid w:val="00D16FB4"/>
    <w:rsid w:val="00D215AD"/>
    <w:rsid w:val="00D25731"/>
    <w:rsid w:val="00D25854"/>
    <w:rsid w:val="00D325CC"/>
    <w:rsid w:val="00D358CE"/>
    <w:rsid w:val="00D35981"/>
    <w:rsid w:val="00D400F5"/>
    <w:rsid w:val="00D410A3"/>
    <w:rsid w:val="00D431B3"/>
    <w:rsid w:val="00D43F3A"/>
    <w:rsid w:val="00D44334"/>
    <w:rsid w:val="00D44F26"/>
    <w:rsid w:val="00D4557E"/>
    <w:rsid w:val="00D47DE3"/>
    <w:rsid w:val="00D576DF"/>
    <w:rsid w:val="00D60C96"/>
    <w:rsid w:val="00D6110E"/>
    <w:rsid w:val="00D622CE"/>
    <w:rsid w:val="00D622FE"/>
    <w:rsid w:val="00D6344A"/>
    <w:rsid w:val="00D67EAC"/>
    <w:rsid w:val="00D71B0A"/>
    <w:rsid w:val="00D729C6"/>
    <w:rsid w:val="00D7477F"/>
    <w:rsid w:val="00D75BAB"/>
    <w:rsid w:val="00D81A24"/>
    <w:rsid w:val="00D83EBB"/>
    <w:rsid w:val="00D864A8"/>
    <w:rsid w:val="00D876F7"/>
    <w:rsid w:val="00D91C78"/>
    <w:rsid w:val="00D93305"/>
    <w:rsid w:val="00D958AC"/>
    <w:rsid w:val="00DA7E4D"/>
    <w:rsid w:val="00DB107F"/>
    <w:rsid w:val="00DB337C"/>
    <w:rsid w:val="00DB672A"/>
    <w:rsid w:val="00DB791E"/>
    <w:rsid w:val="00DC28BE"/>
    <w:rsid w:val="00DC3405"/>
    <w:rsid w:val="00DC6906"/>
    <w:rsid w:val="00DC6C7E"/>
    <w:rsid w:val="00DD0AA0"/>
    <w:rsid w:val="00DD185F"/>
    <w:rsid w:val="00DD1A35"/>
    <w:rsid w:val="00DD2474"/>
    <w:rsid w:val="00DE051A"/>
    <w:rsid w:val="00DE2D0C"/>
    <w:rsid w:val="00DE3645"/>
    <w:rsid w:val="00DF07BD"/>
    <w:rsid w:val="00DF0951"/>
    <w:rsid w:val="00DF1962"/>
    <w:rsid w:val="00DF5176"/>
    <w:rsid w:val="00DF5F2D"/>
    <w:rsid w:val="00E00B12"/>
    <w:rsid w:val="00E218A1"/>
    <w:rsid w:val="00E21B16"/>
    <w:rsid w:val="00E245D0"/>
    <w:rsid w:val="00E3418E"/>
    <w:rsid w:val="00E41E89"/>
    <w:rsid w:val="00E432F5"/>
    <w:rsid w:val="00E60FEC"/>
    <w:rsid w:val="00E6158F"/>
    <w:rsid w:val="00E70ABA"/>
    <w:rsid w:val="00E8262A"/>
    <w:rsid w:val="00E9303C"/>
    <w:rsid w:val="00EA402E"/>
    <w:rsid w:val="00EA5021"/>
    <w:rsid w:val="00EA5551"/>
    <w:rsid w:val="00EA5AEB"/>
    <w:rsid w:val="00EB0379"/>
    <w:rsid w:val="00EB3A91"/>
    <w:rsid w:val="00EC09DF"/>
    <w:rsid w:val="00EC5CF0"/>
    <w:rsid w:val="00EC62C7"/>
    <w:rsid w:val="00EC7CAF"/>
    <w:rsid w:val="00ED3B6C"/>
    <w:rsid w:val="00EE31BB"/>
    <w:rsid w:val="00EE3BAE"/>
    <w:rsid w:val="00EE517D"/>
    <w:rsid w:val="00EF4379"/>
    <w:rsid w:val="00F01E17"/>
    <w:rsid w:val="00F030D6"/>
    <w:rsid w:val="00F03C11"/>
    <w:rsid w:val="00F03D5C"/>
    <w:rsid w:val="00F05140"/>
    <w:rsid w:val="00F057B9"/>
    <w:rsid w:val="00F17CAF"/>
    <w:rsid w:val="00F2004A"/>
    <w:rsid w:val="00F2403B"/>
    <w:rsid w:val="00F25087"/>
    <w:rsid w:val="00F27CE4"/>
    <w:rsid w:val="00F3449B"/>
    <w:rsid w:val="00F355B9"/>
    <w:rsid w:val="00F36A99"/>
    <w:rsid w:val="00F40135"/>
    <w:rsid w:val="00F41A37"/>
    <w:rsid w:val="00F427EF"/>
    <w:rsid w:val="00F46E83"/>
    <w:rsid w:val="00F50F63"/>
    <w:rsid w:val="00F54A5F"/>
    <w:rsid w:val="00F65AC2"/>
    <w:rsid w:val="00F66FA2"/>
    <w:rsid w:val="00F709AB"/>
    <w:rsid w:val="00F72CD8"/>
    <w:rsid w:val="00F77AC4"/>
    <w:rsid w:val="00F80987"/>
    <w:rsid w:val="00F837E6"/>
    <w:rsid w:val="00F849B6"/>
    <w:rsid w:val="00F85870"/>
    <w:rsid w:val="00F876DE"/>
    <w:rsid w:val="00F95E5A"/>
    <w:rsid w:val="00FA04A9"/>
    <w:rsid w:val="00FA0508"/>
    <w:rsid w:val="00FA1E3B"/>
    <w:rsid w:val="00FA59BA"/>
    <w:rsid w:val="00FB2EF0"/>
    <w:rsid w:val="00FB459A"/>
    <w:rsid w:val="00FB6737"/>
    <w:rsid w:val="00FC1D30"/>
    <w:rsid w:val="00FC3F7A"/>
    <w:rsid w:val="00FC4C7D"/>
    <w:rsid w:val="00FC62CF"/>
    <w:rsid w:val="00FC75DC"/>
    <w:rsid w:val="00FD32E2"/>
    <w:rsid w:val="00FD74ED"/>
    <w:rsid w:val="00FE2DA8"/>
    <w:rsid w:val="00FE306A"/>
    <w:rsid w:val="00FE41FB"/>
    <w:rsid w:val="00FE578D"/>
    <w:rsid w:val="00FE67F1"/>
    <w:rsid w:val="00FF4BF1"/>
    <w:rsid w:val="00FFDDE9"/>
    <w:rsid w:val="01484C04"/>
    <w:rsid w:val="014FD81D"/>
    <w:rsid w:val="01D20560"/>
    <w:rsid w:val="0212453B"/>
    <w:rsid w:val="025354D2"/>
    <w:rsid w:val="02A30446"/>
    <w:rsid w:val="03125BE9"/>
    <w:rsid w:val="03262B90"/>
    <w:rsid w:val="037A71E7"/>
    <w:rsid w:val="053346BE"/>
    <w:rsid w:val="05764555"/>
    <w:rsid w:val="05D3ECE9"/>
    <w:rsid w:val="0629F26C"/>
    <w:rsid w:val="068122B4"/>
    <w:rsid w:val="06AE5A48"/>
    <w:rsid w:val="0703FECD"/>
    <w:rsid w:val="070627ED"/>
    <w:rsid w:val="072FEDA0"/>
    <w:rsid w:val="07347C92"/>
    <w:rsid w:val="08AAF8F1"/>
    <w:rsid w:val="092026B2"/>
    <w:rsid w:val="09925B75"/>
    <w:rsid w:val="099D21D3"/>
    <w:rsid w:val="09A53220"/>
    <w:rsid w:val="09CDBA3D"/>
    <w:rsid w:val="0A0FC77F"/>
    <w:rsid w:val="0AC8D7A1"/>
    <w:rsid w:val="0AE0CBB0"/>
    <w:rsid w:val="0B799F3E"/>
    <w:rsid w:val="0C57CDA2"/>
    <w:rsid w:val="0C716510"/>
    <w:rsid w:val="0C752FF2"/>
    <w:rsid w:val="0CA16862"/>
    <w:rsid w:val="0CB6EA9F"/>
    <w:rsid w:val="0D94EB5F"/>
    <w:rsid w:val="0DAD3C81"/>
    <w:rsid w:val="0DC23213"/>
    <w:rsid w:val="0DD5964E"/>
    <w:rsid w:val="0E0EE3CB"/>
    <w:rsid w:val="0E34A521"/>
    <w:rsid w:val="0E38AB22"/>
    <w:rsid w:val="0E41C8B1"/>
    <w:rsid w:val="0EFF5CB1"/>
    <w:rsid w:val="10292123"/>
    <w:rsid w:val="112F6E05"/>
    <w:rsid w:val="11F20963"/>
    <w:rsid w:val="12901A52"/>
    <w:rsid w:val="12C8CDD1"/>
    <w:rsid w:val="1383917D"/>
    <w:rsid w:val="1398F1E8"/>
    <w:rsid w:val="14685F76"/>
    <w:rsid w:val="1473472D"/>
    <w:rsid w:val="14BA418B"/>
    <w:rsid w:val="14E34867"/>
    <w:rsid w:val="1500F35D"/>
    <w:rsid w:val="16502173"/>
    <w:rsid w:val="16D21361"/>
    <w:rsid w:val="1743D2AF"/>
    <w:rsid w:val="17D69E48"/>
    <w:rsid w:val="1896475B"/>
    <w:rsid w:val="18FCE036"/>
    <w:rsid w:val="19191409"/>
    <w:rsid w:val="194DD3E2"/>
    <w:rsid w:val="19E16312"/>
    <w:rsid w:val="1A8B9D5B"/>
    <w:rsid w:val="1B098007"/>
    <w:rsid w:val="1B1C14EE"/>
    <w:rsid w:val="1B1FB9FF"/>
    <w:rsid w:val="1B7DBD79"/>
    <w:rsid w:val="1B892F1F"/>
    <w:rsid w:val="1BA4DCB9"/>
    <w:rsid w:val="1BAEF1A2"/>
    <w:rsid w:val="1C6AFCCA"/>
    <w:rsid w:val="1C7C7050"/>
    <w:rsid w:val="1CE3A0C4"/>
    <w:rsid w:val="1D3A4055"/>
    <w:rsid w:val="1D461E6B"/>
    <w:rsid w:val="1DF6195F"/>
    <w:rsid w:val="1EDABEFF"/>
    <w:rsid w:val="1F019C42"/>
    <w:rsid w:val="1FAD94D5"/>
    <w:rsid w:val="2012E63A"/>
    <w:rsid w:val="20FA5F6D"/>
    <w:rsid w:val="21BEDEA3"/>
    <w:rsid w:val="2202C0F4"/>
    <w:rsid w:val="2271AAF2"/>
    <w:rsid w:val="22D7A267"/>
    <w:rsid w:val="23429997"/>
    <w:rsid w:val="2350E08F"/>
    <w:rsid w:val="23958C6F"/>
    <w:rsid w:val="249E3C46"/>
    <w:rsid w:val="24DE69F8"/>
    <w:rsid w:val="254DD254"/>
    <w:rsid w:val="25796152"/>
    <w:rsid w:val="25A9D6EA"/>
    <w:rsid w:val="25ED50D0"/>
    <w:rsid w:val="2627A59D"/>
    <w:rsid w:val="26BCFA3D"/>
    <w:rsid w:val="26D8B3AF"/>
    <w:rsid w:val="26FADC93"/>
    <w:rsid w:val="2785052F"/>
    <w:rsid w:val="28435DEA"/>
    <w:rsid w:val="289CBBA2"/>
    <w:rsid w:val="28B00D18"/>
    <w:rsid w:val="2954DAC8"/>
    <w:rsid w:val="2962FC4B"/>
    <w:rsid w:val="29792617"/>
    <w:rsid w:val="29CB664B"/>
    <w:rsid w:val="2A71E414"/>
    <w:rsid w:val="2A72A42D"/>
    <w:rsid w:val="2B3F1EFE"/>
    <w:rsid w:val="2B8F0689"/>
    <w:rsid w:val="2BF69F17"/>
    <w:rsid w:val="2C28E620"/>
    <w:rsid w:val="2CF97C9B"/>
    <w:rsid w:val="2D2554D3"/>
    <w:rsid w:val="2D7F1510"/>
    <w:rsid w:val="2DDBC33B"/>
    <w:rsid w:val="2E0EFB93"/>
    <w:rsid w:val="2EA78887"/>
    <w:rsid w:val="2F08CD48"/>
    <w:rsid w:val="2F4B9F06"/>
    <w:rsid w:val="2F71485A"/>
    <w:rsid w:val="2F73B86B"/>
    <w:rsid w:val="303B860E"/>
    <w:rsid w:val="3129561E"/>
    <w:rsid w:val="32E26CB6"/>
    <w:rsid w:val="32E27EF3"/>
    <w:rsid w:val="33AD4D8A"/>
    <w:rsid w:val="33B519C6"/>
    <w:rsid w:val="33CD1464"/>
    <w:rsid w:val="33F3DD9B"/>
    <w:rsid w:val="3406213F"/>
    <w:rsid w:val="340689FB"/>
    <w:rsid w:val="34382030"/>
    <w:rsid w:val="347E3D17"/>
    <w:rsid w:val="34EB8197"/>
    <w:rsid w:val="34F5589D"/>
    <w:rsid w:val="34FD0C5F"/>
    <w:rsid w:val="358665EB"/>
    <w:rsid w:val="35B70F69"/>
    <w:rsid w:val="36A7E9FC"/>
    <w:rsid w:val="36F837CA"/>
    <w:rsid w:val="37324813"/>
    <w:rsid w:val="377E5112"/>
    <w:rsid w:val="37D00F51"/>
    <w:rsid w:val="37F350E0"/>
    <w:rsid w:val="38005B42"/>
    <w:rsid w:val="3A48DD45"/>
    <w:rsid w:val="3A4F02A4"/>
    <w:rsid w:val="3A5FAD63"/>
    <w:rsid w:val="3AA17F26"/>
    <w:rsid w:val="3AC6E13F"/>
    <w:rsid w:val="3B5C269E"/>
    <w:rsid w:val="3B7D3EFF"/>
    <w:rsid w:val="3BB1F2B0"/>
    <w:rsid w:val="3BD15C59"/>
    <w:rsid w:val="3BEA6740"/>
    <w:rsid w:val="3C7714FA"/>
    <w:rsid w:val="3CA5A6C1"/>
    <w:rsid w:val="3CEA8F07"/>
    <w:rsid w:val="3E941C9D"/>
    <w:rsid w:val="3F7898C2"/>
    <w:rsid w:val="3F95D42F"/>
    <w:rsid w:val="3FE5CE76"/>
    <w:rsid w:val="40233E41"/>
    <w:rsid w:val="4048162D"/>
    <w:rsid w:val="40752477"/>
    <w:rsid w:val="414429B5"/>
    <w:rsid w:val="4156909A"/>
    <w:rsid w:val="416A35D8"/>
    <w:rsid w:val="427DA42D"/>
    <w:rsid w:val="429C14F4"/>
    <w:rsid w:val="42B63304"/>
    <w:rsid w:val="435124F8"/>
    <w:rsid w:val="43E0A49F"/>
    <w:rsid w:val="442D8B2B"/>
    <w:rsid w:val="446E93EF"/>
    <w:rsid w:val="44BB331D"/>
    <w:rsid w:val="44F10CE1"/>
    <w:rsid w:val="456EFB77"/>
    <w:rsid w:val="45BF76F6"/>
    <w:rsid w:val="45DB9C74"/>
    <w:rsid w:val="4651D723"/>
    <w:rsid w:val="4697F6DB"/>
    <w:rsid w:val="472F4974"/>
    <w:rsid w:val="473A7C7E"/>
    <w:rsid w:val="47711AAD"/>
    <w:rsid w:val="47713C56"/>
    <w:rsid w:val="47F562D7"/>
    <w:rsid w:val="47F72F83"/>
    <w:rsid w:val="4831A725"/>
    <w:rsid w:val="4868B67D"/>
    <w:rsid w:val="49C69944"/>
    <w:rsid w:val="4A0DAA74"/>
    <w:rsid w:val="4A144B11"/>
    <w:rsid w:val="4B25539C"/>
    <w:rsid w:val="4BAFD64A"/>
    <w:rsid w:val="4BE0F5AB"/>
    <w:rsid w:val="4C1A8993"/>
    <w:rsid w:val="4C8E5C4E"/>
    <w:rsid w:val="4CA3CD61"/>
    <w:rsid w:val="4D1E933A"/>
    <w:rsid w:val="4D32D593"/>
    <w:rsid w:val="4D640D8C"/>
    <w:rsid w:val="4D8CC548"/>
    <w:rsid w:val="4ED34F93"/>
    <w:rsid w:val="4F8A2A1A"/>
    <w:rsid w:val="4FB65AAF"/>
    <w:rsid w:val="4FFD9E5B"/>
    <w:rsid w:val="50905FA2"/>
    <w:rsid w:val="509D12BC"/>
    <w:rsid w:val="50A7FDCD"/>
    <w:rsid w:val="50DC2B04"/>
    <w:rsid w:val="51642E3D"/>
    <w:rsid w:val="529EA4BA"/>
    <w:rsid w:val="52A7174F"/>
    <w:rsid w:val="52E6E098"/>
    <w:rsid w:val="5302C013"/>
    <w:rsid w:val="536F36B3"/>
    <w:rsid w:val="544AED79"/>
    <w:rsid w:val="545BEF7A"/>
    <w:rsid w:val="5569B31F"/>
    <w:rsid w:val="559A374E"/>
    <w:rsid w:val="55D84CA3"/>
    <w:rsid w:val="55F92A12"/>
    <w:rsid w:val="55FD21CD"/>
    <w:rsid w:val="56FF6EFF"/>
    <w:rsid w:val="571B7FCA"/>
    <w:rsid w:val="5741E686"/>
    <w:rsid w:val="574A2EF1"/>
    <w:rsid w:val="577D72C3"/>
    <w:rsid w:val="57A10A4E"/>
    <w:rsid w:val="583A97FF"/>
    <w:rsid w:val="5866F267"/>
    <w:rsid w:val="5896C631"/>
    <w:rsid w:val="5914D30C"/>
    <w:rsid w:val="5916C7D9"/>
    <w:rsid w:val="59529726"/>
    <w:rsid w:val="5B8C83BA"/>
    <w:rsid w:val="5BDA58A4"/>
    <w:rsid w:val="5D842706"/>
    <w:rsid w:val="5DE6D813"/>
    <w:rsid w:val="5E1CD21E"/>
    <w:rsid w:val="5E2F7DAB"/>
    <w:rsid w:val="5E8BF68C"/>
    <w:rsid w:val="5F088EBF"/>
    <w:rsid w:val="5F718A94"/>
    <w:rsid w:val="5F91175B"/>
    <w:rsid w:val="60AAA024"/>
    <w:rsid w:val="6122E779"/>
    <w:rsid w:val="6132468A"/>
    <w:rsid w:val="616D8271"/>
    <w:rsid w:val="6182E09D"/>
    <w:rsid w:val="61F8DB64"/>
    <w:rsid w:val="622D0D56"/>
    <w:rsid w:val="6324BCC5"/>
    <w:rsid w:val="638298E9"/>
    <w:rsid w:val="63B2D3EB"/>
    <w:rsid w:val="6468D51A"/>
    <w:rsid w:val="64BCA8FC"/>
    <w:rsid w:val="6512ADC2"/>
    <w:rsid w:val="653237CF"/>
    <w:rsid w:val="65357596"/>
    <w:rsid w:val="6543738B"/>
    <w:rsid w:val="6616D338"/>
    <w:rsid w:val="666540BB"/>
    <w:rsid w:val="670733CC"/>
    <w:rsid w:val="675907AF"/>
    <w:rsid w:val="67761339"/>
    <w:rsid w:val="6835E829"/>
    <w:rsid w:val="6837DE8F"/>
    <w:rsid w:val="693B3BAC"/>
    <w:rsid w:val="69C28C39"/>
    <w:rsid w:val="69E346C0"/>
    <w:rsid w:val="6B1A6292"/>
    <w:rsid w:val="6B5086E8"/>
    <w:rsid w:val="6B8F3CA5"/>
    <w:rsid w:val="6C0432D3"/>
    <w:rsid w:val="6C0B9AEA"/>
    <w:rsid w:val="6C6937FF"/>
    <w:rsid w:val="6DBAF45E"/>
    <w:rsid w:val="6DC38A9D"/>
    <w:rsid w:val="6DCF18AF"/>
    <w:rsid w:val="6E105036"/>
    <w:rsid w:val="6E81D2CB"/>
    <w:rsid w:val="6EC198CE"/>
    <w:rsid w:val="6EC6FB68"/>
    <w:rsid w:val="6EF57FE6"/>
    <w:rsid w:val="6F361996"/>
    <w:rsid w:val="6FC26148"/>
    <w:rsid w:val="70537C5E"/>
    <w:rsid w:val="7063E816"/>
    <w:rsid w:val="707025CE"/>
    <w:rsid w:val="7093C813"/>
    <w:rsid w:val="70A53D30"/>
    <w:rsid w:val="70D499B5"/>
    <w:rsid w:val="711082DA"/>
    <w:rsid w:val="7297E564"/>
    <w:rsid w:val="731D4FAA"/>
    <w:rsid w:val="73DEA986"/>
    <w:rsid w:val="73F934F6"/>
    <w:rsid w:val="743FF70E"/>
    <w:rsid w:val="744F9B32"/>
    <w:rsid w:val="74E6823F"/>
    <w:rsid w:val="74F48C9D"/>
    <w:rsid w:val="75493E04"/>
    <w:rsid w:val="7595E193"/>
    <w:rsid w:val="766D4573"/>
    <w:rsid w:val="766FAC12"/>
    <w:rsid w:val="767DD7E5"/>
    <w:rsid w:val="7731B1F4"/>
    <w:rsid w:val="774E1EE8"/>
    <w:rsid w:val="778B199D"/>
    <w:rsid w:val="77DAAE7B"/>
    <w:rsid w:val="77F04A48"/>
    <w:rsid w:val="7813D88B"/>
    <w:rsid w:val="78CD8255"/>
    <w:rsid w:val="7913A203"/>
    <w:rsid w:val="7920C5CD"/>
    <w:rsid w:val="79AAD161"/>
    <w:rsid w:val="79AFA8EC"/>
    <w:rsid w:val="7A045485"/>
    <w:rsid w:val="7A28B801"/>
    <w:rsid w:val="7B19187B"/>
    <w:rsid w:val="7B929B6F"/>
    <w:rsid w:val="7BB41E33"/>
    <w:rsid w:val="7BC60E91"/>
    <w:rsid w:val="7C68796D"/>
    <w:rsid w:val="7CAFB130"/>
    <w:rsid w:val="7D09284B"/>
    <w:rsid w:val="7D4F4ECB"/>
    <w:rsid w:val="7D687EC0"/>
    <w:rsid w:val="7DDC34C9"/>
    <w:rsid w:val="7E0AFDB9"/>
    <w:rsid w:val="7ED465B2"/>
    <w:rsid w:val="7EF5304C"/>
    <w:rsid w:val="7F264A89"/>
    <w:rsid w:val="7F3AFB13"/>
    <w:rsid w:val="7F53683F"/>
    <w:rsid w:val="7FACB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87986E"/>
  <w15:docId w15:val="{03CA607F-1388-408A-A367-13DB3AE9E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Batang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unhideWhenUsed/>
    <w:rsid w:val="00D66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30C"/>
  </w:style>
  <w:style w:type="paragraph" w:styleId="Footer">
    <w:name w:val="footer"/>
    <w:basedOn w:val="Normal"/>
    <w:link w:val="Foot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30C"/>
  </w:style>
  <w:style w:type="paragraph" w:styleId="CommentText">
    <w:name w:val="annotation text"/>
    <w:basedOn w:val="Normal"/>
    <w:link w:val="CommentTextChar"/>
    <w:uiPriority w:val="99"/>
    <w:unhideWhenUsed/>
    <w:rsid w:val="00D45A8F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45A8F"/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45A8F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954F3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F0A9B"/>
    <w:rPr>
      <w:b/>
      <w:bCs/>
    </w:rPr>
  </w:style>
  <w:style w:type="paragraph" w:styleId="Revision">
    <w:name w:val="Revision"/>
    <w:hidden/>
    <w:uiPriority w:val="99"/>
    <w:semiHidden/>
    <w:rsid w:val="007437A3"/>
    <w:pPr>
      <w:spacing w:line="240" w:lineRule="auto"/>
    </w:pPr>
  </w:style>
  <w:style w:type="character" w:styleId="Hyperlink">
    <w:name w:val="Hyperlink"/>
    <w:basedOn w:val="DefaultParagraphFont"/>
    <w:uiPriority w:val="99"/>
    <w:unhideWhenUsed/>
    <w:rsid w:val="00BA41E0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A41E0"/>
    <w:rPr>
      <w:color w:val="605E5C"/>
      <w:shd w:val="clear" w:color="auto" w:fill="E1DFDD"/>
    </w:rPr>
  </w:style>
  <w:style w:type="paragraph" w:customStyle="1" w:styleId="basetypographystylestyledbasetypography-sc-m6ylus-0">
    <w:name w:val="basetypographystyle__styledbasetypography-sc-m6ylus-0"/>
    <w:basedOn w:val="Normal"/>
    <w:rsid w:val="00241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setypographystylestyledbasetypography-sc-m6ylus-01">
    <w:name w:val="basetypographystyle__styledbasetypography-sc-m6ylus-01"/>
    <w:basedOn w:val="DefaultParagraphFont"/>
    <w:rsid w:val="002412ED"/>
  </w:style>
  <w:style w:type="character" w:styleId="Emphasis">
    <w:name w:val="Emphasis"/>
    <w:basedOn w:val="DefaultParagraphFont"/>
    <w:uiPriority w:val="20"/>
    <w:qFormat/>
    <w:rsid w:val="002412ED"/>
    <w:rPr>
      <w:i/>
      <w:iCs/>
    </w:rPr>
  </w:style>
  <w:style w:type="character" w:customStyle="1" w:styleId="apple-converted-space">
    <w:name w:val="apple-converted-space"/>
    <w:basedOn w:val="DefaultParagraphFont"/>
    <w:rsid w:val="00DC6C7E"/>
  </w:style>
  <w:style w:type="character" w:customStyle="1" w:styleId="outlook-search-highlight">
    <w:name w:val="outlook-search-highlight"/>
    <w:basedOn w:val="DefaultParagraphFont"/>
    <w:rsid w:val="00DC6C7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5176"/>
    <w:rPr>
      <w:rFonts w:ascii="Arial" w:eastAsia="Arial" w:hAnsi="Arial" w:cs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5176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f01">
    <w:name w:val="cf01"/>
    <w:basedOn w:val="DefaultParagraphFont"/>
    <w:rsid w:val="00676EDD"/>
    <w:rPr>
      <w:rFonts w:ascii="Segoe UI" w:hAnsi="Segoe UI" w:cs="Segoe UI" w:hint="default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CC5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CC5"/>
    <w:rPr>
      <w:rFonts w:asciiTheme="majorHAnsi" w:eastAsiaTheme="majorEastAsia" w:hAnsiTheme="majorHAnsi" w:cstheme="majorBidi"/>
      <w:sz w:val="18"/>
      <w:szCs w:val="18"/>
    </w:rPr>
  </w:style>
  <w:style w:type="paragraph" w:customStyle="1" w:styleId="paragraph">
    <w:name w:val="paragraph"/>
    <w:basedOn w:val="Normal"/>
    <w:rsid w:val="004D1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4D1746"/>
  </w:style>
  <w:style w:type="character" w:customStyle="1" w:styleId="eop">
    <w:name w:val="eop"/>
    <w:basedOn w:val="DefaultParagraphFont"/>
    <w:rsid w:val="004D1746"/>
  </w:style>
  <w:style w:type="character" w:styleId="UnresolvedMention">
    <w:name w:val="Unresolved Mention"/>
    <w:basedOn w:val="DefaultParagraphFont"/>
    <w:uiPriority w:val="99"/>
    <w:semiHidden/>
    <w:unhideWhenUsed/>
    <w:rsid w:val="001D572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36026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F610A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610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F61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4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07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76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015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3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7349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6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68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243006">
                      <w:marLeft w:val="0"/>
                      <w:marRight w:val="0"/>
                      <w:marTop w:val="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88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660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6998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978512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1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8" w:space="7" w:color="BA0F15"/>
                <w:bottom w:val="none" w:sz="0" w:space="0" w:color="auto"/>
                <w:right w:val="none" w:sz="0" w:space="0" w:color="auto"/>
              </w:divBdr>
            </w:div>
          </w:divsChild>
        </w:div>
        <w:div w:id="20582342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32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3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8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0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2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8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microsoft.com/office/2020/10/relationships/intelligence" Target="intelligence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038102\OneDrive%20-%20Daniel%20J.%20Edelman%20Holdings,%20Inc\Desktop\WBD%20Samsung%20Paris%202024-%20Press%20Release_Updated%20530%20tracke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b80aa0-a6c2-487d-8306-07756e4c2f2b">
      <Terms xmlns="http://schemas.microsoft.com/office/infopath/2007/PartnerControls"/>
    </lcf76f155ced4ddcb4097134ff3c332f>
    <TaxCatchAll xmlns="baf2a88b-d88a-4d1b-9ee9-c75ec25359fa" xsi:nil="true"/>
  </documentManagement>
</p:properties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tPCTXkZE/MHS1niZTt+zyvTPWA==">AMUW2mXnOy5G1f0XacMQ66jAc6co6pt+0nN803QxYHhgx+tXk+uRBOqk3U0/AZLzfOJTLG9s8mLOtfwub82KhEYeN3ZTv9DF1QdIV+Sb6xuT33/DveUyaoc=</go:docsCustomData>
</go:gDocsCustomXmlDataStorage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7ACA15DD0A954991350F8FA272DBD4" ma:contentTypeVersion="15" ma:contentTypeDescription="Create a new document." ma:contentTypeScope="" ma:versionID="2cb312b12e6fe6ae6a0461e840dd8aad">
  <xsd:schema xmlns:xsd="http://www.w3.org/2001/XMLSchema" xmlns:xs="http://www.w3.org/2001/XMLSchema" xmlns:p="http://schemas.microsoft.com/office/2006/metadata/properties" xmlns:ns2="ccb80aa0-a6c2-487d-8306-07756e4c2f2b" xmlns:ns3="baf2a88b-d88a-4d1b-9ee9-c75ec25359fa" targetNamespace="http://schemas.microsoft.com/office/2006/metadata/properties" ma:root="true" ma:fieldsID="59833b20d530ed0e43963fb710625fb4" ns2:_="" ns3:_="">
    <xsd:import namespace="ccb80aa0-a6c2-487d-8306-07756e4c2f2b"/>
    <xsd:import namespace="baf2a88b-d88a-4d1b-9ee9-c75ec25359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b80aa0-a6c2-487d-8306-07756e4c2f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826ec5c-493e-4660-b891-f5a407c63b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2a88b-d88a-4d1b-9ee9-c75ec25359f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d046a4e-8374-45c3-9ebd-f67176869b46}" ma:internalName="TaxCatchAll" ma:showField="CatchAllData" ma:web="baf2a88b-d88a-4d1b-9ee9-c75ec25359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CDAE12-DE23-2A45-A0D3-B9CF262FD0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C26728-60B9-46D1-8DF6-697E163EA6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1A88B3-D697-4944-8956-D13E16A6DB7A}">
  <ds:schemaRefs>
    <ds:schemaRef ds:uri="http://schemas.microsoft.com/office/2006/metadata/properties"/>
    <ds:schemaRef ds:uri="http://schemas.microsoft.com/office/infopath/2007/PartnerControls"/>
    <ds:schemaRef ds:uri="ccb80aa0-a6c2-487d-8306-07756e4c2f2b"/>
    <ds:schemaRef ds:uri="baf2a88b-d88a-4d1b-9ee9-c75ec25359fa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AAF8765F-5AF5-413F-9409-9A413EABA2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b80aa0-a6c2-487d-8306-07756e4c2f2b"/>
    <ds:schemaRef ds:uri="baf2a88b-d88a-4d1b-9ee9-c75ec25359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WBD Samsung Paris 2024- Press Release_Updated 530 tracked.dotx</Template>
  <TotalTime>16</TotalTime>
  <Pages>2</Pages>
  <Words>832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Silverman, Audra</dc:creator>
  <cp:keywords/>
  <dc:description/>
  <cp:lastModifiedBy>Dan Dracea</cp:lastModifiedBy>
  <cp:revision>5</cp:revision>
  <cp:lastPrinted>2024-06-04T08:19:00Z</cp:lastPrinted>
  <dcterms:created xsi:type="dcterms:W3CDTF">2025-02-25T09:38:00Z</dcterms:created>
  <dcterms:modified xsi:type="dcterms:W3CDTF">2025-02-25T11:58:00Z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0x010100CF7ACA15DD0A954991350F8FA272DBD4</vt:lpwstr>
  </property>
  <property fmtid="{D5CDD505-2E9C-101B-9397-08002B2CF9AE}" pid="3" name="MediaServiceImageTags">
    <vt:lpwstr/>
  </property>
</Properties>
</file>