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8724A" w14:textId="58ADD22C" w:rsidR="00154AFC" w:rsidRPr="0008068A" w:rsidRDefault="00AD0DC8" w:rsidP="004D1746">
      <w:pPr>
        <w:spacing w:line="240" w:lineRule="auto"/>
        <w:jc w:val="center"/>
        <w:rPr>
          <w:rFonts w:eastAsia="Times New Roman"/>
          <w:b/>
          <w:bCs/>
          <w:color w:val="212121"/>
          <w:sz w:val="27"/>
          <w:szCs w:val="27"/>
          <w:lang w:val="ro-RO"/>
        </w:rPr>
      </w:pPr>
      <w:r w:rsidRPr="0008068A">
        <w:rPr>
          <w:rFonts w:eastAsia="Times New Roman"/>
          <w:b/>
          <w:bCs/>
          <w:color w:val="212121"/>
          <w:sz w:val="27"/>
          <w:szCs w:val="27"/>
          <w:lang w:val="ro-RO"/>
        </w:rPr>
        <w:t>Eurosport și Max transmit Turneul Celor Patru Trambuline</w:t>
      </w:r>
    </w:p>
    <w:p w14:paraId="3C6DD5AB" w14:textId="77777777" w:rsidR="00061E13" w:rsidRPr="0008068A" w:rsidRDefault="00061E13" w:rsidP="004D1746">
      <w:pPr>
        <w:spacing w:line="240" w:lineRule="auto"/>
        <w:jc w:val="center"/>
        <w:rPr>
          <w:rFonts w:eastAsia="Times New Roman"/>
          <w:b/>
          <w:bCs/>
          <w:color w:val="212121"/>
          <w:sz w:val="28"/>
          <w:szCs w:val="28"/>
          <w:lang w:val="ro-RO"/>
        </w:rPr>
      </w:pPr>
    </w:p>
    <w:p w14:paraId="476BF53F" w14:textId="25A84B9D" w:rsidR="00B8153D" w:rsidRPr="0008068A" w:rsidRDefault="00B8153D" w:rsidP="00B8153D">
      <w:pPr>
        <w:pStyle w:val="ListParagraph"/>
        <w:numPr>
          <w:ilvl w:val="0"/>
          <w:numId w:val="23"/>
        </w:numPr>
        <w:spacing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Tradiționala competiție </w:t>
      </w:r>
      <w:r w:rsidR="00AD0DC8" w:rsidRPr="0008068A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de sărituri cu schiurile </w:t>
      </w:r>
      <w:r w:rsidRPr="0008068A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organizată la trecerea dintre ani este transmisă </w:t>
      </w:r>
      <w:r w:rsidR="002477ED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la</w:t>
      </w:r>
      <w:r w:rsidRPr="0008068A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Eurosport și pe Max.</w:t>
      </w:r>
    </w:p>
    <w:p w14:paraId="7230538C" w14:textId="50DA93FE" w:rsidR="002B7564" w:rsidRPr="0008068A" w:rsidRDefault="00CB17A3" w:rsidP="009D58AA">
      <w:pPr>
        <w:pStyle w:val="ListParagraph"/>
        <w:numPr>
          <w:ilvl w:val="0"/>
          <w:numId w:val="23"/>
        </w:numPr>
        <w:spacing w:line="240" w:lineRule="auto"/>
        <w:jc w:val="center"/>
        <w:rPr>
          <w:rFonts w:eastAsia="Times New Roman"/>
          <w:color w:val="212121"/>
          <w:sz w:val="20"/>
          <w:szCs w:val="20"/>
          <w:lang w:val="ro-RO"/>
        </w:rPr>
      </w:pPr>
      <w:r w:rsidRPr="0008068A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Pius Paschke</w:t>
      </w:r>
      <w:r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, </w:t>
      </w:r>
      <w:r w:rsidRPr="00BF1D22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Daniel </w:t>
      </w:r>
      <w:r w:rsidRPr="00EB00C2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Tschofenig,</w:t>
      </w:r>
      <w:r w:rsidRPr="00EB00C2">
        <w:rPr>
          <w:rFonts w:eastAsia="Times New Roman"/>
          <w:b/>
          <w:bCs/>
          <w:color w:val="212121"/>
          <w:sz w:val="20"/>
          <w:szCs w:val="20"/>
          <w:lang w:val="ro-RO"/>
        </w:rPr>
        <w:t xml:space="preserve"> </w:t>
      </w:r>
      <w:r w:rsidR="00F677EE">
        <w:rPr>
          <w:rFonts w:eastAsia="Times New Roman"/>
          <w:b/>
          <w:bCs/>
          <w:color w:val="212121"/>
          <w:sz w:val="20"/>
          <w:szCs w:val="20"/>
          <w:lang w:val="ro-RO"/>
        </w:rPr>
        <w:t xml:space="preserve">Jan Hoerl, </w:t>
      </w:r>
      <w:r w:rsidR="002B7564" w:rsidRPr="00EB00C2">
        <w:rPr>
          <w:rFonts w:eastAsia="Times New Roman"/>
          <w:b/>
          <w:bCs/>
          <w:color w:val="212121"/>
          <w:sz w:val="20"/>
          <w:szCs w:val="20"/>
          <w:lang w:val="ro-RO"/>
        </w:rPr>
        <w:t>Stefan Kraft, Andreas Wellinger</w:t>
      </w:r>
      <w:r w:rsidR="00EB00C2" w:rsidRPr="00EB00C2">
        <w:rPr>
          <w:rFonts w:eastAsia="Times New Roman"/>
          <w:b/>
          <w:bCs/>
          <w:color w:val="212121"/>
          <w:sz w:val="20"/>
          <w:szCs w:val="20"/>
          <w:lang w:val="ro-RO"/>
        </w:rPr>
        <w:t xml:space="preserve"> și Ryoyu Kobaiashi</w:t>
      </w:r>
      <w:r w:rsidR="002B7564" w:rsidRPr="00EB00C2">
        <w:rPr>
          <w:rFonts w:eastAsia="Times New Roman"/>
          <w:b/>
          <w:bCs/>
          <w:color w:val="212121"/>
          <w:sz w:val="20"/>
          <w:szCs w:val="20"/>
          <w:lang w:val="ro-RO"/>
        </w:rPr>
        <w:t xml:space="preserve"> </w:t>
      </w:r>
      <w:r w:rsidR="00EB00C2" w:rsidRPr="00EB00C2">
        <w:rPr>
          <w:rFonts w:eastAsia="Times New Roman"/>
          <w:b/>
          <w:bCs/>
          <w:color w:val="212121"/>
          <w:sz w:val="20"/>
          <w:szCs w:val="20"/>
          <w:lang w:val="ro-RO"/>
        </w:rPr>
        <w:t>se luptă pentru prestigiosul trofeu.</w:t>
      </w:r>
    </w:p>
    <w:p w14:paraId="4C8925F8" w14:textId="77777777" w:rsidR="00EA5CAD" w:rsidRPr="0008068A" w:rsidRDefault="00EA5CAD" w:rsidP="00EA5CAD">
      <w:pPr>
        <w:spacing w:line="240" w:lineRule="auto"/>
        <w:jc w:val="center"/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6DDDCAF9" w14:textId="77777777" w:rsidR="00EA5CAD" w:rsidRPr="0008068A" w:rsidRDefault="00EA5CAD" w:rsidP="00EA5CAD">
      <w:pPr>
        <w:spacing w:line="240" w:lineRule="auto"/>
        <w:jc w:val="center"/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4F9F8A08" w14:textId="0F7CC844" w:rsidR="00D16206" w:rsidRPr="0008068A" w:rsidRDefault="00B8153D" w:rsidP="00266F61">
      <w:p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Eurosport </w:t>
      </w:r>
      <w:r w:rsidR="001B721F" w:rsidRPr="0008068A">
        <w:rPr>
          <w:rFonts w:eastAsia="Times New Roman"/>
          <w:color w:val="000000" w:themeColor="text1"/>
          <w:sz w:val="20"/>
          <w:szCs w:val="20"/>
          <w:lang w:val="ro-RO"/>
        </w:rPr>
        <w:t>transmite între 28 decembrie și 6 ianuarie a 73-a ediție a Turneului Celor Patru Trambuline. Cei mai buni săritori cu schiurile din lume se întrec în cadrul celor patru etape</w:t>
      </w:r>
      <w:r w:rsidR="00623CC3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tradiționale din Germania și Austria pentru unul dintre cele mai râvnite trofee din sport.</w:t>
      </w:r>
    </w:p>
    <w:p w14:paraId="5B2AD7DF" w14:textId="77777777" w:rsidR="00623CC3" w:rsidRPr="0008068A" w:rsidRDefault="00623CC3" w:rsidP="00266F61">
      <w:p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77412210" w14:textId="1F6130FB" w:rsidR="00623CC3" w:rsidRPr="0008068A" w:rsidRDefault="00623CC3" w:rsidP="00266F61">
      <w:p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Eurosport 1 și Max difuzează în direct toate cele patru competiții, dar și manșele de calificări</w:t>
      </w:r>
      <w:r w:rsidR="00B70278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. </w:t>
      </w:r>
      <w:r w:rsidR="003721CD">
        <w:rPr>
          <w:rFonts w:eastAsia="Times New Roman"/>
          <w:color w:val="000000" w:themeColor="text1"/>
          <w:sz w:val="20"/>
          <w:szCs w:val="20"/>
          <w:lang w:val="ro-RO"/>
        </w:rPr>
        <w:t>Acestea</w:t>
      </w:r>
      <w:r w:rsidR="003721CD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B70278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încep </w:t>
      </w:r>
      <w:r w:rsidR="00B904DD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la Oberstdorf, de pe trambulina Schattenberg, </w:t>
      </w:r>
      <w:r w:rsidR="00384DD8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și continuă cu </w:t>
      </w:r>
      <w:r w:rsidR="00B67C8C" w:rsidRPr="0008068A">
        <w:rPr>
          <w:rFonts w:eastAsia="Times New Roman"/>
          <w:color w:val="000000" w:themeColor="text1"/>
          <w:sz w:val="20"/>
          <w:szCs w:val="20"/>
          <w:lang w:val="ro-RO"/>
        </w:rPr>
        <w:t>ce</w:t>
      </w:r>
      <w:r w:rsidR="00305B1B" w:rsidRPr="0008068A">
        <w:rPr>
          <w:rFonts w:eastAsia="Times New Roman"/>
          <w:color w:val="000000" w:themeColor="text1"/>
          <w:sz w:val="20"/>
          <w:szCs w:val="20"/>
          <w:lang w:val="ro-RO"/>
        </w:rPr>
        <w:t>l</w:t>
      </w:r>
      <w:r w:rsidR="00384DD8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de pe Olympiaschanze din Garmisch-Partenkirchen</w:t>
      </w:r>
      <w:r w:rsidR="00B67C8C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înainte ca Austria să găzduiască </w:t>
      </w:r>
      <w:r w:rsidR="00305B1B" w:rsidRPr="0008068A">
        <w:rPr>
          <w:rFonts w:eastAsia="Times New Roman"/>
          <w:color w:val="000000" w:themeColor="text1"/>
          <w:sz w:val="20"/>
          <w:szCs w:val="20"/>
          <w:lang w:val="ro-RO"/>
        </w:rPr>
        <w:t>ultimele</w:t>
      </w:r>
      <w:r w:rsidR="00B67C8C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două etape pe Ber</w:t>
      </w:r>
      <w:r w:rsidR="00305B1B" w:rsidRPr="0008068A">
        <w:rPr>
          <w:rFonts w:eastAsia="Times New Roman"/>
          <w:color w:val="000000" w:themeColor="text1"/>
          <w:sz w:val="20"/>
          <w:szCs w:val="20"/>
          <w:lang w:val="ro-RO"/>
        </w:rPr>
        <w:t>g</w:t>
      </w:r>
      <w:r w:rsidR="00B67C8C" w:rsidRPr="0008068A">
        <w:rPr>
          <w:rFonts w:eastAsia="Times New Roman"/>
          <w:color w:val="000000" w:themeColor="text1"/>
          <w:sz w:val="20"/>
          <w:szCs w:val="20"/>
          <w:lang w:val="ro-RO"/>
        </w:rPr>
        <w:t>iselschanze din Innsbruck și pe trambulina Paul-Ausserleitner din Bischofshofen.</w:t>
      </w:r>
    </w:p>
    <w:p w14:paraId="1829D7C6" w14:textId="77777777" w:rsidR="00B67C8C" w:rsidRPr="0008068A" w:rsidRDefault="00B67C8C" w:rsidP="00266F61">
      <w:p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0A212E98" w14:textId="5B7BAD69" w:rsidR="00B67C8C" w:rsidRPr="0008068A" w:rsidRDefault="007C316B" w:rsidP="00266F61">
      <w:p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Turneul Celor Patru Trambuline este unul dintre cele mai prestigioase evenimente din calendarul săriturilor cu schiurile</w:t>
      </w:r>
      <w:r w:rsidR="00BE0F9B" w:rsidRPr="0008068A">
        <w:rPr>
          <w:rFonts w:eastAsia="Times New Roman"/>
          <w:color w:val="000000" w:themeColor="text1"/>
          <w:sz w:val="20"/>
          <w:szCs w:val="20"/>
          <w:lang w:val="ro-RO"/>
        </w:rPr>
        <w:t>, iar câștigătorul este desemnat combinând punctajele obținute în toate cele patru competiții</w:t>
      </w:r>
      <w:r w:rsidR="003721CD">
        <w:rPr>
          <w:rFonts w:eastAsia="Times New Roman"/>
          <w:color w:val="000000" w:themeColor="text1"/>
          <w:sz w:val="20"/>
          <w:szCs w:val="20"/>
          <w:lang w:val="ro-RO"/>
        </w:rPr>
        <w:t>.</w:t>
      </w:r>
      <w:r w:rsidR="00A86BB6" w:rsidRPr="0008068A">
        <w:rPr>
          <w:lang w:val="ro-RO"/>
        </w:rPr>
        <w:t xml:space="preserve"> </w:t>
      </w:r>
      <w:r w:rsidR="00A5494B">
        <w:rPr>
          <w:rFonts w:eastAsia="Times New Roman"/>
          <w:color w:val="000000" w:themeColor="text1"/>
          <w:sz w:val="20"/>
          <w:szCs w:val="20"/>
          <w:lang w:val="ro-RO"/>
        </w:rPr>
        <w:t>Fiecare etapă va</w:t>
      </w:r>
      <w:r w:rsidR="00A86BB6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avea loc în formatul unic</w:t>
      </w:r>
      <w:r w:rsidR="00FB1091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al turneului</w:t>
      </w:r>
      <w:r w:rsidR="00A86BB6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: sportivii </w:t>
      </w:r>
      <w:r w:rsidR="003721CD">
        <w:rPr>
          <w:rFonts w:eastAsia="Times New Roman"/>
          <w:color w:val="000000" w:themeColor="text1"/>
          <w:sz w:val="20"/>
          <w:szCs w:val="20"/>
          <w:lang w:val="ro-RO"/>
        </w:rPr>
        <w:t>iau part</w:t>
      </w:r>
      <w:r w:rsidR="00F677EE">
        <w:rPr>
          <w:rFonts w:eastAsia="Times New Roman"/>
          <w:color w:val="000000" w:themeColor="text1"/>
          <w:sz w:val="20"/>
          <w:szCs w:val="20"/>
          <w:lang w:val="ro-RO"/>
        </w:rPr>
        <w:t>e</w:t>
      </w:r>
      <w:r w:rsidR="00A86BB6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3721CD">
        <w:rPr>
          <w:rFonts w:eastAsia="Times New Roman"/>
          <w:color w:val="000000" w:themeColor="text1"/>
          <w:sz w:val="20"/>
          <w:szCs w:val="20"/>
          <w:lang w:val="ro-RO"/>
        </w:rPr>
        <w:t>la</w:t>
      </w:r>
      <w:r w:rsidR="00A86BB6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dueluri directe în prima rundă, iar câștigătorii, împreună cu câțiva dintre cei mai buni </w:t>
      </w:r>
      <w:r w:rsidR="00FB1091" w:rsidRPr="0008068A">
        <w:rPr>
          <w:rFonts w:eastAsia="Times New Roman"/>
          <w:color w:val="000000" w:themeColor="text1"/>
          <w:sz w:val="20"/>
          <w:szCs w:val="20"/>
          <w:lang w:val="ro-RO"/>
        </w:rPr>
        <w:t>pierzători</w:t>
      </w:r>
      <w:r w:rsidR="00A86BB6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, avansează în </w:t>
      </w:r>
      <w:r w:rsidR="00FB1091" w:rsidRPr="0008068A">
        <w:rPr>
          <w:rFonts w:eastAsia="Times New Roman"/>
          <w:color w:val="000000" w:themeColor="text1"/>
          <w:sz w:val="20"/>
          <w:szCs w:val="20"/>
          <w:lang w:val="ro-RO"/>
        </w:rPr>
        <w:t>manșa</w:t>
      </w:r>
      <w:r w:rsidR="00A86BB6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finală.</w:t>
      </w:r>
    </w:p>
    <w:p w14:paraId="7EEC6D54" w14:textId="77777777" w:rsidR="006A30D8" w:rsidRPr="0008068A" w:rsidRDefault="006A30D8" w:rsidP="00266F61">
      <w:p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6082845C" w14:textId="2D07229C" w:rsidR="00FB1091" w:rsidRPr="0008068A" w:rsidRDefault="006A30D8" w:rsidP="00266F61">
      <w:p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Printre marii favoriți așteptați să se lupte pentru victorie se află </w:t>
      </w:r>
      <w:r w:rsidR="001E12ED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liderul clasamentului general al Cupei Mondiale, </w:t>
      </w:r>
      <w:r w:rsidR="001E12ED" w:rsidRPr="0008068A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Pius Pasch</w:t>
      </w:r>
      <w:r w:rsidR="00A135BB" w:rsidRPr="0008068A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ke</w:t>
      </w:r>
      <w:r w:rsidR="00A135BB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, </w:t>
      </w:r>
      <w:r w:rsidR="008442DE">
        <w:rPr>
          <w:rFonts w:eastAsia="Times New Roman"/>
          <w:color w:val="000000" w:themeColor="text1"/>
          <w:sz w:val="20"/>
          <w:szCs w:val="20"/>
          <w:lang w:val="ro-RO"/>
        </w:rPr>
        <w:t>precum și tânărul</w:t>
      </w:r>
      <w:r w:rsidR="008442DE" w:rsidRPr="008442DE">
        <w:t xml:space="preserve"> </w:t>
      </w:r>
      <w:r w:rsidR="008442DE" w:rsidRPr="00BF1D22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Daniel Tschofenig</w:t>
      </w:r>
      <w:r w:rsidR="00BF1D22">
        <w:rPr>
          <w:rFonts w:eastAsia="Times New Roman"/>
          <w:color w:val="000000" w:themeColor="text1"/>
          <w:sz w:val="20"/>
          <w:szCs w:val="20"/>
          <w:lang w:val="ro-RO"/>
        </w:rPr>
        <w:t>,</w:t>
      </w:r>
      <w:r w:rsidR="008442DE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A135BB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dar și </w:t>
      </w:r>
      <w:r w:rsidR="00A135BB" w:rsidRPr="0008068A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Stefan Kraft</w:t>
      </w:r>
      <w:r w:rsidR="00A135BB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, </w:t>
      </w:r>
      <w:r w:rsidR="00F677EE" w:rsidRPr="00F677EE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Jan Hoerl</w:t>
      </w:r>
      <w:r w:rsidR="00F677EE">
        <w:rPr>
          <w:rFonts w:eastAsia="Times New Roman"/>
          <w:color w:val="000000" w:themeColor="text1"/>
          <w:sz w:val="20"/>
          <w:szCs w:val="20"/>
          <w:lang w:val="ro-RO"/>
        </w:rPr>
        <w:t xml:space="preserve">, </w:t>
      </w:r>
      <w:r w:rsidR="00A135BB" w:rsidRPr="0008068A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Andreas Wellinger</w:t>
      </w:r>
      <w:r w:rsidR="00A135BB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sau </w:t>
      </w:r>
      <w:r w:rsidR="0054782D">
        <w:rPr>
          <w:rFonts w:eastAsia="Times New Roman"/>
          <w:color w:val="000000" w:themeColor="text1"/>
          <w:sz w:val="20"/>
          <w:szCs w:val="20"/>
          <w:lang w:val="ro-RO"/>
        </w:rPr>
        <w:t xml:space="preserve">campionul en-titre, </w:t>
      </w:r>
      <w:r w:rsidR="00A135BB" w:rsidRPr="0008068A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Ryoyu Kobaiashi</w:t>
      </w:r>
      <w:r w:rsidR="0008068A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. Kobayashi </w:t>
      </w:r>
      <w:r w:rsidR="00F91A9D">
        <w:rPr>
          <w:rFonts w:eastAsia="Times New Roman"/>
          <w:color w:val="000000" w:themeColor="text1"/>
          <w:sz w:val="20"/>
          <w:szCs w:val="20"/>
          <w:lang w:val="ro-RO"/>
        </w:rPr>
        <w:t>și</w:t>
      </w:r>
      <w:r w:rsidR="00BE1CC7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BE1CC7" w:rsidRPr="0008068A">
        <w:rPr>
          <w:rFonts w:eastAsia="Times New Roman"/>
          <w:color w:val="000000" w:themeColor="text1"/>
          <w:sz w:val="20"/>
          <w:szCs w:val="20"/>
          <w:lang w:val="ro-RO"/>
        </w:rPr>
        <w:t>Kamil Stoch</w:t>
      </w:r>
      <w:r w:rsidR="00BE1CC7">
        <w:rPr>
          <w:rFonts w:eastAsia="Times New Roman"/>
          <w:color w:val="000000" w:themeColor="text1"/>
          <w:sz w:val="20"/>
          <w:szCs w:val="20"/>
          <w:lang w:val="ro-RO"/>
        </w:rPr>
        <w:t xml:space="preserve"> sunt singurii sportivi în activitate</w:t>
      </w:r>
      <w:r w:rsidR="0008068A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care a</w:t>
      </w:r>
      <w:r w:rsidR="00BE1CC7">
        <w:rPr>
          <w:rFonts w:eastAsia="Times New Roman"/>
          <w:color w:val="000000" w:themeColor="text1"/>
          <w:sz w:val="20"/>
          <w:szCs w:val="20"/>
          <w:lang w:val="ro-RO"/>
        </w:rPr>
        <w:t>u</w:t>
      </w:r>
      <w:r w:rsidR="0008068A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reușit să câștige toate cele patru concursuri în aceeași ediție a Turneului Celor Patru Trambuline, în 2018-</w:t>
      </w:r>
      <w:r w:rsidR="0008068A">
        <w:rPr>
          <w:rFonts w:eastAsia="Times New Roman"/>
          <w:color w:val="000000" w:themeColor="text1"/>
          <w:sz w:val="20"/>
          <w:szCs w:val="20"/>
          <w:lang w:val="ro-RO"/>
        </w:rPr>
        <w:t>20</w:t>
      </w:r>
      <w:r w:rsidR="0008068A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19. Doar </w:t>
      </w: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Sven Hannawald (2001-2002) </w:t>
      </w:r>
      <w:r w:rsidR="0008068A" w:rsidRPr="0008068A">
        <w:rPr>
          <w:rFonts w:eastAsia="Times New Roman"/>
          <w:color w:val="000000" w:themeColor="text1"/>
          <w:sz w:val="20"/>
          <w:szCs w:val="20"/>
          <w:lang w:val="ro-RO"/>
        </w:rPr>
        <w:t>a mai reușit o asemenea performanță.</w:t>
      </w:r>
    </w:p>
    <w:p w14:paraId="5FAEB879" w14:textId="77777777" w:rsidR="00907810" w:rsidRPr="0008068A" w:rsidRDefault="00907810" w:rsidP="00CD21FA">
      <w:p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2FB619B0" w14:textId="77777777" w:rsidR="00B8153D" w:rsidRPr="0008068A" w:rsidRDefault="00B8153D" w:rsidP="00CD21FA">
      <w:p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789A7DE7" w14:textId="545EC11D" w:rsidR="00907810" w:rsidRPr="0008068A" w:rsidRDefault="00907810" w:rsidP="00CD21FA">
      <w:pPr>
        <w:spacing w:line="240" w:lineRule="auto"/>
        <w:rPr>
          <w:rFonts w:eastAsia="Times New Roman"/>
          <w:b/>
          <w:bCs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Programul </w:t>
      </w:r>
      <w:r w:rsidR="00E8742D" w:rsidRPr="0008068A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transmisiunilor de la Turneul Celor Patru Trambuline</w:t>
      </w:r>
      <w:r w:rsidR="0082790F" w:rsidRPr="0008068A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:</w:t>
      </w:r>
    </w:p>
    <w:p w14:paraId="0729840D" w14:textId="0BF7B7A1" w:rsidR="003D376E" w:rsidRPr="0008068A" w:rsidRDefault="001E0E6B" w:rsidP="00610CC5">
      <w:pPr>
        <w:pStyle w:val="ListParagraph"/>
        <w:numPr>
          <w:ilvl w:val="0"/>
          <w:numId w:val="27"/>
        </w:num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28 decembrie, 17:</w:t>
      </w:r>
      <w:r w:rsidR="00F45AF2" w:rsidRPr="0008068A">
        <w:rPr>
          <w:rFonts w:eastAsia="Times New Roman"/>
          <w:color w:val="000000" w:themeColor="text1"/>
          <w:sz w:val="20"/>
          <w:szCs w:val="20"/>
          <w:lang w:val="ro-RO"/>
        </w:rPr>
        <w:t>15</w:t>
      </w: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– Oberstdorf,</w:t>
      </w:r>
      <w:r w:rsidR="00F45AF2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Calificări – Eurosport 1</w:t>
      </w:r>
    </w:p>
    <w:p w14:paraId="0F3D0100" w14:textId="433DF69B" w:rsidR="001E0E6B" w:rsidRPr="0008068A" w:rsidRDefault="001E0E6B" w:rsidP="00610CC5">
      <w:pPr>
        <w:pStyle w:val="ListParagraph"/>
        <w:numPr>
          <w:ilvl w:val="0"/>
          <w:numId w:val="27"/>
        </w:num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29 decembrie, 17:</w:t>
      </w:r>
      <w:r w:rsidR="00DB16CF" w:rsidRPr="0008068A">
        <w:rPr>
          <w:rFonts w:eastAsia="Times New Roman"/>
          <w:color w:val="000000" w:themeColor="text1"/>
          <w:sz w:val="20"/>
          <w:szCs w:val="20"/>
          <w:lang w:val="ro-RO"/>
        </w:rPr>
        <w:t>0</w:t>
      </w: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0 – Oberstdorf</w:t>
      </w:r>
      <w:r w:rsidR="00DB16CF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– Eurosport 1</w:t>
      </w:r>
    </w:p>
    <w:p w14:paraId="14450543" w14:textId="5C28E5E7" w:rsidR="004232A5" w:rsidRPr="0008068A" w:rsidRDefault="004232A5" w:rsidP="00610CC5">
      <w:pPr>
        <w:pStyle w:val="ListParagraph"/>
        <w:numPr>
          <w:ilvl w:val="0"/>
          <w:numId w:val="27"/>
        </w:num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31 decembrie, 14:</w:t>
      </w:r>
      <w:r w:rsidR="00DB16CF" w:rsidRPr="0008068A">
        <w:rPr>
          <w:rFonts w:eastAsia="Times New Roman"/>
          <w:color w:val="000000" w:themeColor="text1"/>
          <w:sz w:val="20"/>
          <w:szCs w:val="20"/>
          <w:lang w:val="ro-RO"/>
        </w:rPr>
        <w:t>0</w:t>
      </w: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0 – Garmisch-Partenkirchen</w:t>
      </w:r>
      <w:r w:rsidR="00DB16CF" w:rsidRPr="0008068A">
        <w:rPr>
          <w:rFonts w:eastAsia="Times New Roman"/>
          <w:color w:val="000000" w:themeColor="text1"/>
          <w:sz w:val="20"/>
          <w:szCs w:val="20"/>
          <w:lang w:val="ro-RO"/>
        </w:rPr>
        <w:t>, Calificări – Eurosport 1</w:t>
      </w:r>
    </w:p>
    <w:p w14:paraId="122A5A76" w14:textId="4C3E0449" w:rsidR="004232A5" w:rsidRPr="0008068A" w:rsidRDefault="004232A5" w:rsidP="002670DA">
      <w:pPr>
        <w:pStyle w:val="ListParagraph"/>
        <w:numPr>
          <w:ilvl w:val="0"/>
          <w:numId w:val="27"/>
        </w:num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1 ianuarie, </w:t>
      </w:r>
      <w:r w:rsidR="0066771E" w:rsidRPr="0008068A">
        <w:rPr>
          <w:rFonts w:eastAsia="Times New Roman"/>
          <w:color w:val="000000" w:themeColor="text1"/>
          <w:sz w:val="20"/>
          <w:szCs w:val="20"/>
          <w:lang w:val="ro-RO"/>
        </w:rPr>
        <w:t>14:3</w:t>
      </w: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0 – Garmisch-Partenkirchen</w:t>
      </w:r>
      <w:r w:rsidR="0066771E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– Eurosport 1</w:t>
      </w:r>
    </w:p>
    <w:p w14:paraId="5AA9A0CD" w14:textId="578791D5" w:rsidR="0094327D" w:rsidRPr="0008068A" w:rsidRDefault="008F0266" w:rsidP="0094327D">
      <w:pPr>
        <w:pStyle w:val="ListParagraph"/>
        <w:numPr>
          <w:ilvl w:val="0"/>
          <w:numId w:val="27"/>
        </w:num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3 ianuarie, 14:</w:t>
      </w:r>
      <w:r w:rsidR="00F677EE">
        <w:rPr>
          <w:rFonts w:eastAsia="Times New Roman"/>
          <w:color w:val="000000" w:themeColor="text1"/>
          <w:sz w:val="20"/>
          <w:szCs w:val="20"/>
          <w:lang w:val="ro-RO"/>
        </w:rPr>
        <w:t>15</w:t>
      </w: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– Innsbruck</w:t>
      </w:r>
      <w:r w:rsidR="0094327D" w:rsidRPr="0008068A">
        <w:rPr>
          <w:rFonts w:eastAsia="Times New Roman"/>
          <w:color w:val="000000" w:themeColor="text1"/>
          <w:sz w:val="20"/>
          <w:szCs w:val="20"/>
          <w:lang w:val="ro-RO"/>
        </w:rPr>
        <w:t>, Calificări – Eurosport 1</w:t>
      </w:r>
    </w:p>
    <w:p w14:paraId="7D3DFD8A" w14:textId="4A98F118" w:rsidR="008F0266" w:rsidRPr="0008068A" w:rsidRDefault="008F0266" w:rsidP="002670DA">
      <w:pPr>
        <w:pStyle w:val="ListParagraph"/>
        <w:numPr>
          <w:ilvl w:val="0"/>
          <w:numId w:val="27"/>
        </w:num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4 ianuarie, 14:30 – Innsbruck</w:t>
      </w:r>
      <w:r w:rsidR="0094327D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– Eurosport 1</w:t>
      </w:r>
    </w:p>
    <w:p w14:paraId="5BCB4F4E" w14:textId="2E788CA1" w:rsidR="00E774B4" w:rsidRPr="0008068A" w:rsidRDefault="00E774B4" w:rsidP="00E774B4">
      <w:pPr>
        <w:pStyle w:val="ListParagraph"/>
        <w:numPr>
          <w:ilvl w:val="0"/>
          <w:numId w:val="27"/>
        </w:num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5 ianuarie, 17:</w:t>
      </w:r>
      <w:r w:rsidR="00F677EE">
        <w:rPr>
          <w:rFonts w:eastAsia="Times New Roman"/>
          <w:color w:val="000000" w:themeColor="text1"/>
          <w:sz w:val="20"/>
          <w:szCs w:val="20"/>
          <w:lang w:val="ro-RO"/>
        </w:rPr>
        <w:t>15</w:t>
      </w: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– Bischofshofen</w:t>
      </w:r>
      <w:r w:rsidR="0094327D" w:rsidRPr="0008068A">
        <w:rPr>
          <w:rFonts w:eastAsia="Times New Roman"/>
          <w:color w:val="000000" w:themeColor="text1"/>
          <w:sz w:val="20"/>
          <w:szCs w:val="20"/>
          <w:lang w:val="ro-RO"/>
        </w:rPr>
        <w:t>, Calificări – Eurosport 1</w:t>
      </w:r>
    </w:p>
    <w:p w14:paraId="3FAE5B85" w14:textId="1FC98C5C" w:rsidR="00E774B4" w:rsidRPr="0008068A" w:rsidRDefault="00E774B4" w:rsidP="00E774B4">
      <w:pPr>
        <w:pStyle w:val="ListParagraph"/>
        <w:numPr>
          <w:ilvl w:val="0"/>
          <w:numId w:val="27"/>
        </w:num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6 ianuarie, 17:</w:t>
      </w:r>
      <w:r w:rsidR="00F677EE">
        <w:rPr>
          <w:rFonts w:eastAsia="Times New Roman"/>
          <w:color w:val="000000" w:themeColor="text1"/>
          <w:sz w:val="20"/>
          <w:szCs w:val="20"/>
          <w:lang w:val="ro-RO"/>
        </w:rPr>
        <w:t>0</w:t>
      </w: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0 – Bischofshofen</w:t>
      </w:r>
      <w:r w:rsidR="0094327D" w:rsidRPr="0008068A">
        <w:rPr>
          <w:rFonts w:eastAsia="Times New Roman"/>
          <w:color w:val="000000" w:themeColor="text1"/>
          <w:sz w:val="20"/>
          <w:szCs w:val="20"/>
          <w:lang w:val="ro-RO"/>
        </w:rPr>
        <w:t xml:space="preserve"> – Eurosport 1</w:t>
      </w:r>
    </w:p>
    <w:p w14:paraId="04F04020" w14:textId="77777777" w:rsidR="009457DC" w:rsidRPr="0008068A" w:rsidRDefault="009457DC" w:rsidP="008245A0">
      <w:p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417F2714" w14:textId="45BD2990" w:rsidR="008245A0" w:rsidRPr="0008068A" w:rsidRDefault="008245A0" w:rsidP="008245A0">
      <w:pPr>
        <w:spacing w:line="240" w:lineRule="auto"/>
        <w:rPr>
          <w:rFonts w:eastAsia="Times New Roman"/>
          <w:color w:val="000000" w:themeColor="text1"/>
          <w:sz w:val="20"/>
          <w:szCs w:val="20"/>
          <w:lang w:val="ro-RO"/>
        </w:rPr>
      </w:pPr>
      <w:r w:rsidRPr="0008068A">
        <w:rPr>
          <w:rFonts w:eastAsia="Times New Roman"/>
          <w:color w:val="000000" w:themeColor="text1"/>
          <w:sz w:val="20"/>
          <w:szCs w:val="20"/>
          <w:lang w:val="ro-RO"/>
        </w:rPr>
        <w:t>T</w:t>
      </w:r>
      <w:r w:rsidR="009457DC" w:rsidRPr="0008068A">
        <w:rPr>
          <w:rFonts w:eastAsia="Times New Roman"/>
          <w:color w:val="000000" w:themeColor="text1"/>
          <w:sz w:val="20"/>
          <w:szCs w:val="20"/>
          <w:lang w:val="ro-RO"/>
        </w:rPr>
        <w:t>oate competițiile sunt transmise în direct și la cerere și pe Max.</w:t>
      </w:r>
    </w:p>
    <w:sectPr w:rsidR="008245A0" w:rsidRPr="0008068A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8BD3C" w14:textId="77777777" w:rsidR="006C7CF2" w:rsidRDefault="006C7CF2">
      <w:pPr>
        <w:spacing w:line="240" w:lineRule="auto"/>
      </w:pPr>
      <w:r>
        <w:separator/>
      </w:r>
    </w:p>
  </w:endnote>
  <w:endnote w:type="continuationSeparator" w:id="0">
    <w:p w14:paraId="5D6C5418" w14:textId="77777777" w:rsidR="006C7CF2" w:rsidRDefault="006C7C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8240E" w14:textId="77777777" w:rsidR="006C7CF2" w:rsidRDefault="006C7CF2">
      <w:pPr>
        <w:spacing w:line="240" w:lineRule="auto"/>
      </w:pPr>
      <w:r>
        <w:separator/>
      </w:r>
    </w:p>
  </w:footnote>
  <w:footnote w:type="continuationSeparator" w:id="0">
    <w:p w14:paraId="0CF7B255" w14:textId="77777777" w:rsidR="006C7CF2" w:rsidRDefault="006C7C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6A39E" w14:textId="3A29633E" w:rsidR="000A2842" w:rsidRDefault="00D576DF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7B2BC71B" wp14:editId="18466921">
          <wp:simplePos x="0" y="0"/>
          <wp:positionH relativeFrom="column">
            <wp:posOffset>-168910</wp:posOffset>
          </wp:positionH>
          <wp:positionV relativeFrom="paragraph">
            <wp:posOffset>-109432</wp:posOffset>
          </wp:positionV>
          <wp:extent cx="1879600" cy="405765"/>
          <wp:effectExtent l="0" t="0" r="0" b="635"/>
          <wp:wrapTight wrapText="bothSides">
            <wp:wrapPolygon edited="0">
              <wp:start x="1168" y="0"/>
              <wp:lineTo x="0" y="2704"/>
              <wp:lineTo x="0" y="12845"/>
              <wp:lineTo x="1459" y="20958"/>
              <wp:lineTo x="1751" y="20958"/>
              <wp:lineTo x="2919" y="20958"/>
              <wp:lineTo x="21454" y="18930"/>
              <wp:lineTo x="21454" y="6085"/>
              <wp:lineTo x="3649" y="0"/>
              <wp:lineTo x="1168" y="0"/>
            </wp:wrapPolygon>
          </wp:wrapTight>
          <wp:docPr id="219895439" name="Picture 1" descr="A blue letters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9895439" name="Picture 1" descr="A blue letters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09172D3E" wp14:editId="57B1A773">
          <wp:simplePos x="0" y="0"/>
          <wp:positionH relativeFrom="column">
            <wp:posOffset>4659207</wp:posOffset>
          </wp:positionH>
          <wp:positionV relativeFrom="paragraph">
            <wp:posOffset>0</wp:posOffset>
          </wp:positionV>
          <wp:extent cx="1749425" cy="203200"/>
          <wp:effectExtent l="0" t="0" r="3175" b="0"/>
          <wp:wrapTight wrapText="bothSides">
            <wp:wrapPolygon edited="0">
              <wp:start x="1725" y="0"/>
              <wp:lineTo x="0" y="8100"/>
              <wp:lineTo x="0" y="20250"/>
              <wp:lineTo x="21169" y="20250"/>
              <wp:lineTo x="21482" y="6750"/>
              <wp:lineTo x="21482" y="0"/>
              <wp:lineTo x="1725" y="0"/>
            </wp:wrapPolygon>
          </wp:wrapTight>
          <wp:docPr id="156265167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20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 xml:space="preserve"> INCLUDEPICTURE "https://upload.wikimedia.org/wikipedia/commons/thumb/1/17/Eurosport_Logo_2015.svg/2560px-Eurosport_Logo_2015.svg.png" \* MERGEFORMATINET </w:instrText>
    </w:r>
    <w:r>
      <w:fldChar w:fldCharType="separate"/>
    </w:r>
    <w:r>
      <w:fldChar w:fldCharType="end"/>
    </w:r>
    <w:r>
      <w:fldChar w:fldCharType="begin"/>
    </w:r>
    <w:r>
      <w:instrText xml:space="preserve"> INCLUDEPICTURE "https://upload.wikimedia.org/wikipedia/commons/thumb/7/77/WBD-Sports.svg/2560px-WBD-Sports.svg.png" \* MERGEFORMATINET </w:instrText>
    </w:r>
    <w:r>
      <w:fldChar w:fldCharType="separate"/>
    </w:r>
    <w:r>
      <w:fldChar w:fldCharType="end"/>
    </w:r>
    <w:r w:rsidR="00D410A3">
      <w:fldChar w:fldCharType="begin"/>
    </w:r>
    <w:r w:rsidR="00D410A3">
      <w:instrText xml:space="preserve"> INCLUDEPICTURE "https://upload.wikimedia.org/wikipedia/commons/thumb/b/b4/Samsung_wordmark.svg/7051px-Samsung_wordmark.svg.png" \* MERGEFORMATINET </w:instrText>
    </w:r>
    <w:r w:rsidR="00D410A3">
      <w:fldChar w:fldCharType="end"/>
    </w:r>
    <w:r w:rsidR="007E2656">
      <w:fldChar w:fldCharType="begin"/>
    </w:r>
    <w:r w:rsidR="007E2656">
      <w:instrText xml:space="preserve"> INCLUDEPICTURE "https://www.etoro.com/wp-content/uploads/2023/06/Image-8.png" \* MERGEFORMATINET </w:instrText>
    </w:r>
    <w:r w:rsidR="007E2656">
      <w:fldChar w:fldCharType="end"/>
    </w:r>
    <w:r w:rsidR="007437A3">
      <w:fldChar w:fldCharType="begin"/>
    </w:r>
    <w:r w:rsidR="007437A3">
      <w:instrText xml:space="preserve"> INCLUDEPICTURE "https://s3-eu-west-1.amazonaws.com/cwsassets/dis-613765c33c1ce/2023/07/05/64a56d89e5ef9_thumbnail.png?version=1688563083" \* MERGEFORMATINET </w:instrText>
    </w:r>
    <w:r w:rsidR="007437A3">
      <w:fldChar w:fldCharType="end"/>
    </w:r>
  </w:p>
  <w:p w14:paraId="345FA822" w14:textId="77777777" w:rsidR="000A2842" w:rsidRDefault="000A2842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54C201FB" w14:textId="77777777" w:rsidR="000A2842" w:rsidRDefault="000A2842">
    <w:pPr>
      <w:rPr>
        <w:b/>
        <w:sz w:val="32"/>
        <w:szCs w:val="32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j3xqLYEryNG4P" int2:id="2zFkFFjW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16D18"/>
    <w:multiLevelType w:val="hybridMultilevel"/>
    <w:tmpl w:val="5D2CC982"/>
    <w:lvl w:ilvl="0" w:tplc="F83EE720">
      <w:numFmt w:val="bullet"/>
      <w:lvlText w:val="-"/>
      <w:lvlJc w:val="left"/>
      <w:pPr>
        <w:ind w:left="40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2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644CAA"/>
    <w:multiLevelType w:val="hybridMultilevel"/>
    <w:tmpl w:val="99748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A67D0"/>
    <w:multiLevelType w:val="hybridMultilevel"/>
    <w:tmpl w:val="C5304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741EEF"/>
    <w:multiLevelType w:val="hybridMultilevel"/>
    <w:tmpl w:val="CC50D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26518"/>
    <w:multiLevelType w:val="hybridMultilevel"/>
    <w:tmpl w:val="4CDAA542"/>
    <w:lvl w:ilvl="0" w:tplc="DD3A753E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0C7BBF"/>
    <w:multiLevelType w:val="hybridMultilevel"/>
    <w:tmpl w:val="259C2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B55FF8"/>
    <w:multiLevelType w:val="hybridMultilevel"/>
    <w:tmpl w:val="A69E8B8E"/>
    <w:lvl w:ilvl="0" w:tplc="C62E766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F843D38"/>
    <w:multiLevelType w:val="hybridMultilevel"/>
    <w:tmpl w:val="8012B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840F9"/>
    <w:multiLevelType w:val="hybridMultilevel"/>
    <w:tmpl w:val="7F344B8C"/>
    <w:lvl w:ilvl="0" w:tplc="6450A64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D25D41"/>
    <w:multiLevelType w:val="multilevel"/>
    <w:tmpl w:val="A4305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5D6940"/>
    <w:multiLevelType w:val="hybridMultilevel"/>
    <w:tmpl w:val="F59863E4"/>
    <w:lvl w:ilvl="0" w:tplc="6450A64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7920A2"/>
    <w:multiLevelType w:val="hybridMultilevel"/>
    <w:tmpl w:val="0D9805B0"/>
    <w:lvl w:ilvl="0" w:tplc="FFFFFFFF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616F1F07"/>
    <w:multiLevelType w:val="hybridMultilevel"/>
    <w:tmpl w:val="0EB6A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4E0A42"/>
    <w:multiLevelType w:val="hybridMultilevel"/>
    <w:tmpl w:val="CAB04FAC"/>
    <w:lvl w:ilvl="0" w:tplc="D9A65448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563923"/>
    <w:multiLevelType w:val="hybridMultilevel"/>
    <w:tmpl w:val="813C6B54"/>
    <w:lvl w:ilvl="0" w:tplc="6450A64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212416"/>
    <w:multiLevelType w:val="hybridMultilevel"/>
    <w:tmpl w:val="1C24D41C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5" w15:restartNumberingAfterBreak="0">
    <w:nsid w:val="71FD3E2B"/>
    <w:multiLevelType w:val="hybridMultilevel"/>
    <w:tmpl w:val="75A23EA4"/>
    <w:lvl w:ilvl="0" w:tplc="6450A64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30186">
    <w:abstractNumId w:val="20"/>
  </w:num>
  <w:num w:numId="2" w16cid:durableId="887959739">
    <w:abstractNumId w:val="0"/>
  </w:num>
  <w:num w:numId="3" w16cid:durableId="2127196695">
    <w:abstractNumId w:val="26"/>
  </w:num>
  <w:num w:numId="4" w16cid:durableId="1160347575">
    <w:abstractNumId w:val="17"/>
  </w:num>
  <w:num w:numId="5" w16cid:durableId="897933561">
    <w:abstractNumId w:val="7"/>
  </w:num>
  <w:num w:numId="6" w16cid:durableId="322508705">
    <w:abstractNumId w:val="10"/>
  </w:num>
  <w:num w:numId="7" w16cid:durableId="1178888147">
    <w:abstractNumId w:val="13"/>
  </w:num>
  <w:num w:numId="8" w16cid:durableId="2063868053">
    <w:abstractNumId w:val="2"/>
  </w:num>
  <w:num w:numId="9" w16cid:durableId="1458254846">
    <w:abstractNumId w:val="9"/>
  </w:num>
  <w:num w:numId="10" w16cid:durableId="75396914">
    <w:abstractNumId w:val="3"/>
  </w:num>
  <w:num w:numId="11" w16cid:durableId="268587518">
    <w:abstractNumId w:val="5"/>
  </w:num>
  <w:num w:numId="12" w16cid:durableId="948397072">
    <w:abstractNumId w:val="19"/>
  </w:num>
  <w:num w:numId="13" w16cid:durableId="1486581825">
    <w:abstractNumId w:val="16"/>
  </w:num>
  <w:num w:numId="14" w16cid:durableId="1847012163">
    <w:abstractNumId w:val="6"/>
  </w:num>
  <w:num w:numId="15" w16cid:durableId="1903173343">
    <w:abstractNumId w:val="1"/>
  </w:num>
  <w:num w:numId="16" w16cid:durableId="380520452">
    <w:abstractNumId w:val="12"/>
  </w:num>
  <w:num w:numId="17" w16cid:durableId="1054964884">
    <w:abstractNumId w:val="14"/>
  </w:num>
  <w:num w:numId="18" w16cid:durableId="51973958">
    <w:abstractNumId w:val="21"/>
  </w:num>
  <w:num w:numId="19" w16cid:durableId="301229592">
    <w:abstractNumId w:val="18"/>
  </w:num>
  <w:num w:numId="20" w16cid:durableId="1757701938">
    <w:abstractNumId w:val="23"/>
  </w:num>
  <w:num w:numId="21" w16cid:durableId="957637657">
    <w:abstractNumId w:val="25"/>
  </w:num>
  <w:num w:numId="22" w16cid:durableId="995648931">
    <w:abstractNumId w:val="15"/>
  </w:num>
  <w:num w:numId="23" w16cid:durableId="719866428">
    <w:abstractNumId w:val="4"/>
  </w:num>
  <w:num w:numId="24" w16cid:durableId="2092968681">
    <w:abstractNumId w:val="22"/>
  </w:num>
  <w:num w:numId="25" w16cid:durableId="1929533314">
    <w:abstractNumId w:val="8"/>
  </w:num>
  <w:num w:numId="26" w16cid:durableId="1552964463">
    <w:abstractNumId w:val="24"/>
  </w:num>
  <w:num w:numId="27" w16cid:durableId="7222203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28"/>
    <w:rsid w:val="00007ABE"/>
    <w:rsid w:val="00015FE5"/>
    <w:rsid w:val="0001644E"/>
    <w:rsid w:val="000203C8"/>
    <w:rsid w:val="00030402"/>
    <w:rsid w:val="000306D0"/>
    <w:rsid w:val="00031D81"/>
    <w:rsid w:val="00033FD7"/>
    <w:rsid w:val="00036131"/>
    <w:rsid w:val="000373BE"/>
    <w:rsid w:val="0004147D"/>
    <w:rsid w:val="000476C7"/>
    <w:rsid w:val="000479BE"/>
    <w:rsid w:val="0005128C"/>
    <w:rsid w:val="00051373"/>
    <w:rsid w:val="00052A09"/>
    <w:rsid w:val="00053B8A"/>
    <w:rsid w:val="00054E19"/>
    <w:rsid w:val="00061E13"/>
    <w:rsid w:val="00066754"/>
    <w:rsid w:val="00070851"/>
    <w:rsid w:val="0007213E"/>
    <w:rsid w:val="00073940"/>
    <w:rsid w:val="00075ADB"/>
    <w:rsid w:val="00077F81"/>
    <w:rsid w:val="0008068A"/>
    <w:rsid w:val="00085617"/>
    <w:rsid w:val="00087AED"/>
    <w:rsid w:val="00092F03"/>
    <w:rsid w:val="00093065"/>
    <w:rsid w:val="000932A9"/>
    <w:rsid w:val="00096CC1"/>
    <w:rsid w:val="00096D7F"/>
    <w:rsid w:val="000A022F"/>
    <w:rsid w:val="000A12C0"/>
    <w:rsid w:val="000A2752"/>
    <w:rsid w:val="000A2842"/>
    <w:rsid w:val="000A2AE8"/>
    <w:rsid w:val="000A3E11"/>
    <w:rsid w:val="000A6FEB"/>
    <w:rsid w:val="000B0525"/>
    <w:rsid w:val="000B0FDB"/>
    <w:rsid w:val="000B53F7"/>
    <w:rsid w:val="000B59FD"/>
    <w:rsid w:val="000B6E0D"/>
    <w:rsid w:val="000C73C3"/>
    <w:rsid w:val="000C75E6"/>
    <w:rsid w:val="000D38C2"/>
    <w:rsid w:val="000D4A60"/>
    <w:rsid w:val="000E2598"/>
    <w:rsid w:val="000E4AE2"/>
    <w:rsid w:val="000E7091"/>
    <w:rsid w:val="000F26C8"/>
    <w:rsid w:val="000F2CAA"/>
    <w:rsid w:val="000F6EB7"/>
    <w:rsid w:val="000F72CC"/>
    <w:rsid w:val="0011017D"/>
    <w:rsid w:val="001163F9"/>
    <w:rsid w:val="00116C58"/>
    <w:rsid w:val="00120E78"/>
    <w:rsid w:val="00121732"/>
    <w:rsid w:val="00121DD5"/>
    <w:rsid w:val="00123704"/>
    <w:rsid w:val="00127BB6"/>
    <w:rsid w:val="00132BA1"/>
    <w:rsid w:val="001332CA"/>
    <w:rsid w:val="00136000"/>
    <w:rsid w:val="00137C76"/>
    <w:rsid w:val="00143A4B"/>
    <w:rsid w:val="00144EA6"/>
    <w:rsid w:val="00153830"/>
    <w:rsid w:val="0015393C"/>
    <w:rsid w:val="00154AFC"/>
    <w:rsid w:val="00156859"/>
    <w:rsid w:val="00157A16"/>
    <w:rsid w:val="00161469"/>
    <w:rsid w:val="00161BD8"/>
    <w:rsid w:val="00161E02"/>
    <w:rsid w:val="00167B94"/>
    <w:rsid w:val="00172E56"/>
    <w:rsid w:val="00174479"/>
    <w:rsid w:val="001762CD"/>
    <w:rsid w:val="00184B46"/>
    <w:rsid w:val="00184BA9"/>
    <w:rsid w:val="00186214"/>
    <w:rsid w:val="00190E3B"/>
    <w:rsid w:val="001915AD"/>
    <w:rsid w:val="00191FCE"/>
    <w:rsid w:val="00195012"/>
    <w:rsid w:val="0019731D"/>
    <w:rsid w:val="001978D7"/>
    <w:rsid w:val="001A32ED"/>
    <w:rsid w:val="001A5356"/>
    <w:rsid w:val="001A7D4C"/>
    <w:rsid w:val="001B0610"/>
    <w:rsid w:val="001B692F"/>
    <w:rsid w:val="001B721F"/>
    <w:rsid w:val="001B7DA1"/>
    <w:rsid w:val="001C4B58"/>
    <w:rsid w:val="001C76BB"/>
    <w:rsid w:val="001D2B0C"/>
    <w:rsid w:val="001E0B26"/>
    <w:rsid w:val="001E0E6B"/>
    <w:rsid w:val="001E12ED"/>
    <w:rsid w:val="001E5F57"/>
    <w:rsid w:val="001E7802"/>
    <w:rsid w:val="001F3413"/>
    <w:rsid w:val="001F54F6"/>
    <w:rsid w:val="00213486"/>
    <w:rsid w:val="00215855"/>
    <w:rsid w:val="0021650D"/>
    <w:rsid w:val="00216C58"/>
    <w:rsid w:val="0022400C"/>
    <w:rsid w:val="002250E9"/>
    <w:rsid w:val="0022621B"/>
    <w:rsid w:val="00227CC3"/>
    <w:rsid w:val="002318A6"/>
    <w:rsid w:val="00232452"/>
    <w:rsid w:val="002327CB"/>
    <w:rsid w:val="0023405D"/>
    <w:rsid w:val="002349F6"/>
    <w:rsid w:val="002403C6"/>
    <w:rsid w:val="002412ED"/>
    <w:rsid w:val="00245672"/>
    <w:rsid w:val="00245E2E"/>
    <w:rsid w:val="00246BEC"/>
    <w:rsid w:val="002477ED"/>
    <w:rsid w:val="002523EB"/>
    <w:rsid w:val="00252B40"/>
    <w:rsid w:val="00254F13"/>
    <w:rsid w:val="00255214"/>
    <w:rsid w:val="00256F9F"/>
    <w:rsid w:val="00257382"/>
    <w:rsid w:val="002579FC"/>
    <w:rsid w:val="00257AE8"/>
    <w:rsid w:val="002661DF"/>
    <w:rsid w:val="002664B1"/>
    <w:rsid w:val="00266F61"/>
    <w:rsid w:val="00267CDD"/>
    <w:rsid w:val="00271465"/>
    <w:rsid w:val="002714AD"/>
    <w:rsid w:val="002732E5"/>
    <w:rsid w:val="002772F2"/>
    <w:rsid w:val="00282013"/>
    <w:rsid w:val="002859E3"/>
    <w:rsid w:val="002931A3"/>
    <w:rsid w:val="002933A0"/>
    <w:rsid w:val="00297727"/>
    <w:rsid w:val="002A03A5"/>
    <w:rsid w:val="002A07FF"/>
    <w:rsid w:val="002A263D"/>
    <w:rsid w:val="002A3627"/>
    <w:rsid w:val="002A4A74"/>
    <w:rsid w:val="002B068C"/>
    <w:rsid w:val="002B1011"/>
    <w:rsid w:val="002B1CFF"/>
    <w:rsid w:val="002B38FD"/>
    <w:rsid w:val="002B6D87"/>
    <w:rsid w:val="002B7564"/>
    <w:rsid w:val="002C1FB3"/>
    <w:rsid w:val="002C33D7"/>
    <w:rsid w:val="002D46F1"/>
    <w:rsid w:val="002E0312"/>
    <w:rsid w:val="002E2829"/>
    <w:rsid w:val="002F1405"/>
    <w:rsid w:val="002F27AC"/>
    <w:rsid w:val="002F4F51"/>
    <w:rsid w:val="002F5771"/>
    <w:rsid w:val="002F590D"/>
    <w:rsid w:val="002F7CF2"/>
    <w:rsid w:val="002F7DE3"/>
    <w:rsid w:val="0030186C"/>
    <w:rsid w:val="003023F3"/>
    <w:rsid w:val="00305B1B"/>
    <w:rsid w:val="0031055D"/>
    <w:rsid w:val="00312ACA"/>
    <w:rsid w:val="00312F0F"/>
    <w:rsid w:val="0031370C"/>
    <w:rsid w:val="00313731"/>
    <w:rsid w:val="00316B44"/>
    <w:rsid w:val="00322AF6"/>
    <w:rsid w:val="00323743"/>
    <w:rsid w:val="003309CE"/>
    <w:rsid w:val="00331A6B"/>
    <w:rsid w:val="0033245D"/>
    <w:rsid w:val="00336D8D"/>
    <w:rsid w:val="00343139"/>
    <w:rsid w:val="003479E5"/>
    <w:rsid w:val="00350F63"/>
    <w:rsid w:val="00354653"/>
    <w:rsid w:val="00355F6D"/>
    <w:rsid w:val="00361AD4"/>
    <w:rsid w:val="0036275B"/>
    <w:rsid w:val="003721CD"/>
    <w:rsid w:val="00372235"/>
    <w:rsid w:val="00372AF9"/>
    <w:rsid w:val="003776E8"/>
    <w:rsid w:val="0038133E"/>
    <w:rsid w:val="00384DD8"/>
    <w:rsid w:val="00386E4D"/>
    <w:rsid w:val="00387FB0"/>
    <w:rsid w:val="00393E4C"/>
    <w:rsid w:val="003940D4"/>
    <w:rsid w:val="00397A4D"/>
    <w:rsid w:val="003A7C8C"/>
    <w:rsid w:val="003B1AB3"/>
    <w:rsid w:val="003B5EA7"/>
    <w:rsid w:val="003C1803"/>
    <w:rsid w:val="003D0EDB"/>
    <w:rsid w:val="003D1296"/>
    <w:rsid w:val="003D3615"/>
    <w:rsid w:val="003D376E"/>
    <w:rsid w:val="003D4226"/>
    <w:rsid w:val="003D6920"/>
    <w:rsid w:val="003D7C34"/>
    <w:rsid w:val="003E0723"/>
    <w:rsid w:val="003E282B"/>
    <w:rsid w:val="003E3D40"/>
    <w:rsid w:val="003E5115"/>
    <w:rsid w:val="003E6633"/>
    <w:rsid w:val="003F132D"/>
    <w:rsid w:val="003F41B6"/>
    <w:rsid w:val="003F4D30"/>
    <w:rsid w:val="00403336"/>
    <w:rsid w:val="00410492"/>
    <w:rsid w:val="00410FA7"/>
    <w:rsid w:val="00423177"/>
    <w:rsid w:val="004232A5"/>
    <w:rsid w:val="00431538"/>
    <w:rsid w:val="004435F6"/>
    <w:rsid w:val="00445FF6"/>
    <w:rsid w:val="004466F3"/>
    <w:rsid w:val="0045462A"/>
    <w:rsid w:val="00454C18"/>
    <w:rsid w:val="00457AEA"/>
    <w:rsid w:val="00457CE8"/>
    <w:rsid w:val="0046043C"/>
    <w:rsid w:val="004740AE"/>
    <w:rsid w:val="004809D1"/>
    <w:rsid w:val="00482481"/>
    <w:rsid w:val="004834AA"/>
    <w:rsid w:val="004904E9"/>
    <w:rsid w:val="00496AB2"/>
    <w:rsid w:val="004A0C3F"/>
    <w:rsid w:val="004A3DBA"/>
    <w:rsid w:val="004A5305"/>
    <w:rsid w:val="004B08E3"/>
    <w:rsid w:val="004B1246"/>
    <w:rsid w:val="004C04CB"/>
    <w:rsid w:val="004C21C5"/>
    <w:rsid w:val="004C5267"/>
    <w:rsid w:val="004C7A64"/>
    <w:rsid w:val="004D1746"/>
    <w:rsid w:val="004D30CE"/>
    <w:rsid w:val="004D471C"/>
    <w:rsid w:val="004D6903"/>
    <w:rsid w:val="004E166A"/>
    <w:rsid w:val="004E53ED"/>
    <w:rsid w:val="004E75A4"/>
    <w:rsid w:val="004F0AD2"/>
    <w:rsid w:val="005024FC"/>
    <w:rsid w:val="00503EA0"/>
    <w:rsid w:val="0050414C"/>
    <w:rsid w:val="005067E4"/>
    <w:rsid w:val="005068FF"/>
    <w:rsid w:val="00510740"/>
    <w:rsid w:val="00511782"/>
    <w:rsid w:val="005136FB"/>
    <w:rsid w:val="00520371"/>
    <w:rsid w:val="0052101E"/>
    <w:rsid w:val="0052344A"/>
    <w:rsid w:val="00523D95"/>
    <w:rsid w:val="005271B9"/>
    <w:rsid w:val="00527E37"/>
    <w:rsid w:val="00530586"/>
    <w:rsid w:val="0053216D"/>
    <w:rsid w:val="00533DB0"/>
    <w:rsid w:val="005350DD"/>
    <w:rsid w:val="0054629A"/>
    <w:rsid w:val="0054782D"/>
    <w:rsid w:val="00551CA1"/>
    <w:rsid w:val="00553952"/>
    <w:rsid w:val="00560C33"/>
    <w:rsid w:val="00562386"/>
    <w:rsid w:val="005700FE"/>
    <w:rsid w:val="00570DEE"/>
    <w:rsid w:val="005737A1"/>
    <w:rsid w:val="00574703"/>
    <w:rsid w:val="00581070"/>
    <w:rsid w:val="005831B3"/>
    <w:rsid w:val="005941EB"/>
    <w:rsid w:val="005A6A52"/>
    <w:rsid w:val="005A7AEC"/>
    <w:rsid w:val="005B1742"/>
    <w:rsid w:val="005B2878"/>
    <w:rsid w:val="005C0A57"/>
    <w:rsid w:val="005C15B4"/>
    <w:rsid w:val="005C7CBD"/>
    <w:rsid w:val="005D0AA3"/>
    <w:rsid w:val="005D421C"/>
    <w:rsid w:val="005D5F4E"/>
    <w:rsid w:val="005D6B3A"/>
    <w:rsid w:val="005E0D02"/>
    <w:rsid w:val="005E3273"/>
    <w:rsid w:val="005E6A2C"/>
    <w:rsid w:val="005F419C"/>
    <w:rsid w:val="005F5785"/>
    <w:rsid w:val="006038E0"/>
    <w:rsid w:val="006039B2"/>
    <w:rsid w:val="00604239"/>
    <w:rsid w:val="006044F2"/>
    <w:rsid w:val="00610CC5"/>
    <w:rsid w:val="00613CEA"/>
    <w:rsid w:val="00614D44"/>
    <w:rsid w:val="006167DB"/>
    <w:rsid w:val="00620B02"/>
    <w:rsid w:val="006221C8"/>
    <w:rsid w:val="00623CC3"/>
    <w:rsid w:val="0062718C"/>
    <w:rsid w:val="00630C5D"/>
    <w:rsid w:val="00633679"/>
    <w:rsid w:val="00636417"/>
    <w:rsid w:val="00642EC7"/>
    <w:rsid w:val="00643700"/>
    <w:rsid w:val="00643F59"/>
    <w:rsid w:val="00644E60"/>
    <w:rsid w:val="006452BA"/>
    <w:rsid w:val="006472E4"/>
    <w:rsid w:val="006478D2"/>
    <w:rsid w:val="00647C28"/>
    <w:rsid w:val="006542D2"/>
    <w:rsid w:val="00654C2B"/>
    <w:rsid w:val="00655363"/>
    <w:rsid w:val="00656EE8"/>
    <w:rsid w:val="00661B8F"/>
    <w:rsid w:val="00661E27"/>
    <w:rsid w:val="0066588C"/>
    <w:rsid w:val="0066771E"/>
    <w:rsid w:val="006710EF"/>
    <w:rsid w:val="0067170D"/>
    <w:rsid w:val="00676EDD"/>
    <w:rsid w:val="00684F95"/>
    <w:rsid w:val="006904B2"/>
    <w:rsid w:val="00697E10"/>
    <w:rsid w:val="006A1584"/>
    <w:rsid w:val="006A30D8"/>
    <w:rsid w:val="006A56FE"/>
    <w:rsid w:val="006B3F8C"/>
    <w:rsid w:val="006C5B41"/>
    <w:rsid w:val="006C78A3"/>
    <w:rsid w:val="006C7CF2"/>
    <w:rsid w:val="006D052C"/>
    <w:rsid w:val="006D2C69"/>
    <w:rsid w:val="006D37A5"/>
    <w:rsid w:val="006E3029"/>
    <w:rsid w:val="006E516F"/>
    <w:rsid w:val="006E75BA"/>
    <w:rsid w:val="0070027F"/>
    <w:rsid w:val="00705496"/>
    <w:rsid w:val="00706B9C"/>
    <w:rsid w:val="00706ED7"/>
    <w:rsid w:val="00710C6C"/>
    <w:rsid w:val="00711F6A"/>
    <w:rsid w:val="007139E6"/>
    <w:rsid w:val="0071488C"/>
    <w:rsid w:val="00724AF4"/>
    <w:rsid w:val="00733DBC"/>
    <w:rsid w:val="00736C7D"/>
    <w:rsid w:val="007437A3"/>
    <w:rsid w:val="00744750"/>
    <w:rsid w:val="00746689"/>
    <w:rsid w:val="00755631"/>
    <w:rsid w:val="0075734A"/>
    <w:rsid w:val="00757C07"/>
    <w:rsid w:val="00760A7B"/>
    <w:rsid w:val="00762C46"/>
    <w:rsid w:val="00764D16"/>
    <w:rsid w:val="007651E4"/>
    <w:rsid w:val="00766378"/>
    <w:rsid w:val="007667B3"/>
    <w:rsid w:val="00771C42"/>
    <w:rsid w:val="007729DC"/>
    <w:rsid w:val="007754CC"/>
    <w:rsid w:val="00776B56"/>
    <w:rsid w:val="00781261"/>
    <w:rsid w:val="00782599"/>
    <w:rsid w:val="007857D8"/>
    <w:rsid w:val="00792617"/>
    <w:rsid w:val="00794E1D"/>
    <w:rsid w:val="007977B3"/>
    <w:rsid w:val="007A134F"/>
    <w:rsid w:val="007A6290"/>
    <w:rsid w:val="007B3E73"/>
    <w:rsid w:val="007B6BF0"/>
    <w:rsid w:val="007C0473"/>
    <w:rsid w:val="007C06FD"/>
    <w:rsid w:val="007C2C7D"/>
    <w:rsid w:val="007C316B"/>
    <w:rsid w:val="007C649C"/>
    <w:rsid w:val="007C7328"/>
    <w:rsid w:val="007D0DC1"/>
    <w:rsid w:val="007E116E"/>
    <w:rsid w:val="007E2656"/>
    <w:rsid w:val="007E3D9F"/>
    <w:rsid w:val="007F331E"/>
    <w:rsid w:val="007F37D8"/>
    <w:rsid w:val="007F3CE9"/>
    <w:rsid w:val="007F7197"/>
    <w:rsid w:val="00803F28"/>
    <w:rsid w:val="008045C7"/>
    <w:rsid w:val="008051D4"/>
    <w:rsid w:val="008119E6"/>
    <w:rsid w:val="00811FCC"/>
    <w:rsid w:val="00824201"/>
    <w:rsid w:val="008245A0"/>
    <w:rsid w:val="00826A05"/>
    <w:rsid w:val="0082790F"/>
    <w:rsid w:val="00831DCB"/>
    <w:rsid w:val="008406DE"/>
    <w:rsid w:val="008442DE"/>
    <w:rsid w:val="008509DC"/>
    <w:rsid w:val="008513A4"/>
    <w:rsid w:val="00853050"/>
    <w:rsid w:val="00854BD8"/>
    <w:rsid w:val="00855390"/>
    <w:rsid w:val="008611E9"/>
    <w:rsid w:val="00861B0E"/>
    <w:rsid w:val="008629CE"/>
    <w:rsid w:val="0086349F"/>
    <w:rsid w:val="008640A3"/>
    <w:rsid w:val="00865539"/>
    <w:rsid w:val="00871CD9"/>
    <w:rsid w:val="008805B5"/>
    <w:rsid w:val="00891C18"/>
    <w:rsid w:val="008A133D"/>
    <w:rsid w:val="008A1716"/>
    <w:rsid w:val="008A377B"/>
    <w:rsid w:val="008A6EE8"/>
    <w:rsid w:val="008A7D12"/>
    <w:rsid w:val="008B0387"/>
    <w:rsid w:val="008B1346"/>
    <w:rsid w:val="008B15A3"/>
    <w:rsid w:val="008B169C"/>
    <w:rsid w:val="008B1BF9"/>
    <w:rsid w:val="008B378E"/>
    <w:rsid w:val="008B4E43"/>
    <w:rsid w:val="008B5FE0"/>
    <w:rsid w:val="008B6D4D"/>
    <w:rsid w:val="008B7B11"/>
    <w:rsid w:val="008C29A2"/>
    <w:rsid w:val="008C2FF5"/>
    <w:rsid w:val="008D15AA"/>
    <w:rsid w:val="008D2184"/>
    <w:rsid w:val="008E1A4B"/>
    <w:rsid w:val="008F0266"/>
    <w:rsid w:val="008F0A9B"/>
    <w:rsid w:val="008F27AF"/>
    <w:rsid w:val="00903760"/>
    <w:rsid w:val="00906192"/>
    <w:rsid w:val="00907810"/>
    <w:rsid w:val="00907982"/>
    <w:rsid w:val="009112E9"/>
    <w:rsid w:val="00914531"/>
    <w:rsid w:val="00914C5E"/>
    <w:rsid w:val="0091595D"/>
    <w:rsid w:val="00916FAC"/>
    <w:rsid w:val="009206CE"/>
    <w:rsid w:val="00923FBA"/>
    <w:rsid w:val="00925413"/>
    <w:rsid w:val="00927CF6"/>
    <w:rsid w:val="00930369"/>
    <w:rsid w:val="00932B1A"/>
    <w:rsid w:val="00934A3E"/>
    <w:rsid w:val="0094304F"/>
    <w:rsid w:val="0094327D"/>
    <w:rsid w:val="009457DC"/>
    <w:rsid w:val="00945D3D"/>
    <w:rsid w:val="009477E5"/>
    <w:rsid w:val="00954F31"/>
    <w:rsid w:val="00960EF2"/>
    <w:rsid w:val="009623EC"/>
    <w:rsid w:val="00965C88"/>
    <w:rsid w:val="0097282F"/>
    <w:rsid w:val="009741AB"/>
    <w:rsid w:val="00982BDB"/>
    <w:rsid w:val="00983481"/>
    <w:rsid w:val="00984BF1"/>
    <w:rsid w:val="00987037"/>
    <w:rsid w:val="009926B2"/>
    <w:rsid w:val="00992FE0"/>
    <w:rsid w:val="009A4543"/>
    <w:rsid w:val="009A75A8"/>
    <w:rsid w:val="009B24A8"/>
    <w:rsid w:val="009B47C8"/>
    <w:rsid w:val="009B47E5"/>
    <w:rsid w:val="009B5074"/>
    <w:rsid w:val="009B6591"/>
    <w:rsid w:val="009B6B30"/>
    <w:rsid w:val="009B75E8"/>
    <w:rsid w:val="009C3E77"/>
    <w:rsid w:val="009C6AFD"/>
    <w:rsid w:val="009C79F8"/>
    <w:rsid w:val="009C7DCD"/>
    <w:rsid w:val="009D2A40"/>
    <w:rsid w:val="009D359D"/>
    <w:rsid w:val="009D58AA"/>
    <w:rsid w:val="009D66CA"/>
    <w:rsid w:val="009D6CD3"/>
    <w:rsid w:val="009E2DAC"/>
    <w:rsid w:val="009E3B7C"/>
    <w:rsid w:val="009E52FB"/>
    <w:rsid w:val="009E7F55"/>
    <w:rsid w:val="009F5CF7"/>
    <w:rsid w:val="00A0588F"/>
    <w:rsid w:val="00A066F6"/>
    <w:rsid w:val="00A1244C"/>
    <w:rsid w:val="00A135BB"/>
    <w:rsid w:val="00A13B58"/>
    <w:rsid w:val="00A16C9E"/>
    <w:rsid w:val="00A20B2A"/>
    <w:rsid w:val="00A24837"/>
    <w:rsid w:val="00A379E6"/>
    <w:rsid w:val="00A40349"/>
    <w:rsid w:val="00A40ADD"/>
    <w:rsid w:val="00A451A7"/>
    <w:rsid w:val="00A5162F"/>
    <w:rsid w:val="00A51953"/>
    <w:rsid w:val="00A52377"/>
    <w:rsid w:val="00A5494B"/>
    <w:rsid w:val="00A55926"/>
    <w:rsid w:val="00A63B30"/>
    <w:rsid w:val="00A64CEC"/>
    <w:rsid w:val="00A814C7"/>
    <w:rsid w:val="00A86BB6"/>
    <w:rsid w:val="00A949A1"/>
    <w:rsid w:val="00A9528F"/>
    <w:rsid w:val="00A96511"/>
    <w:rsid w:val="00A96564"/>
    <w:rsid w:val="00AA1FDF"/>
    <w:rsid w:val="00AA2918"/>
    <w:rsid w:val="00AA3A5C"/>
    <w:rsid w:val="00AA4F6E"/>
    <w:rsid w:val="00AA5385"/>
    <w:rsid w:val="00AA6B4C"/>
    <w:rsid w:val="00AB54E6"/>
    <w:rsid w:val="00AC0B2D"/>
    <w:rsid w:val="00AC4AC5"/>
    <w:rsid w:val="00AC6705"/>
    <w:rsid w:val="00AC6E78"/>
    <w:rsid w:val="00AD0DC8"/>
    <w:rsid w:val="00AD6AB7"/>
    <w:rsid w:val="00AD7827"/>
    <w:rsid w:val="00AE28E3"/>
    <w:rsid w:val="00AE2D7B"/>
    <w:rsid w:val="00AE6628"/>
    <w:rsid w:val="00AE7DB0"/>
    <w:rsid w:val="00AF1015"/>
    <w:rsid w:val="00AF5436"/>
    <w:rsid w:val="00B02A6F"/>
    <w:rsid w:val="00B048DC"/>
    <w:rsid w:val="00B05E35"/>
    <w:rsid w:val="00B0627A"/>
    <w:rsid w:val="00B10F4F"/>
    <w:rsid w:val="00B16EB0"/>
    <w:rsid w:val="00B16FE5"/>
    <w:rsid w:val="00B17F8C"/>
    <w:rsid w:val="00B2372A"/>
    <w:rsid w:val="00B249AD"/>
    <w:rsid w:val="00B249F7"/>
    <w:rsid w:val="00B30A1A"/>
    <w:rsid w:val="00B40932"/>
    <w:rsid w:val="00B511B1"/>
    <w:rsid w:val="00B56EEA"/>
    <w:rsid w:val="00B639EA"/>
    <w:rsid w:val="00B66BBC"/>
    <w:rsid w:val="00B67C8C"/>
    <w:rsid w:val="00B70014"/>
    <w:rsid w:val="00B70278"/>
    <w:rsid w:val="00B73F61"/>
    <w:rsid w:val="00B768EE"/>
    <w:rsid w:val="00B8153D"/>
    <w:rsid w:val="00B853CF"/>
    <w:rsid w:val="00B85FAD"/>
    <w:rsid w:val="00B904DD"/>
    <w:rsid w:val="00B9168F"/>
    <w:rsid w:val="00B92DE5"/>
    <w:rsid w:val="00B92F51"/>
    <w:rsid w:val="00B931FE"/>
    <w:rsid w:val="00BA1006"/>
    <w:rsid w:val="00BA15A9"/>
    <w:rsid w:val="00BA3759"/>
    <w:rsid w:val="00BA39CF"/>
    <w:rsid w:val="00BA41E0"/>
    <w:rsid w:val="00BA72BE"/>
    <w:rsid w:val="00BD0716"/>
    <w:rsid w:val="00BD2E77"/>
    <w:rsid w:val="00BD3BD4"/>
    <w:rsid w:val="00BD7C3F"/>
    <w:rsid w:val="00BE0B29"/>
    <w:rsid w:val="00BE0F9B"/>
    <w:rsid w:val="00BE1CC7"/>
    <w:rsid w:val="00BF1D22"/>
    <w:rsid w:val="00BF39BD"/>
    <w:rsid w:val="00BF5C12"/>
    <w:rsid w:val="00BF7913"/>
    <w:rsid w:val="00C04B76"/>
    <w:rsid w:val="00C066CF"/>
    <w:rsid w:val="00C06E67"/>
    <w:rsid w:val="00C15880"/>
    <w:rsid w:val="00C1719A"/>
    <w:rsid w:val="00C235B8"/>
    <w:rsid w:val="00C24AE9"/>
    <w:rsid w:val="00C26DA8"/>
    <w:rsid w:val="00C346E7"/>
    <w:rsid w:val="00C36AFE"/>
    <w:rsid w:val="00C41CC5"/>
    <w:rsid w:val="00C43813"/>
    <w:rsid w:val="00C50E41"/>
    <w:rsid w:val="00C52545"/>
    <w:rsid w:val="00C525E8"/>
    <w:rsid w:val="00C52C35"/>
    <w:rsid w:val="00C57131"/>
    <w:rsid w:val="00C60D83"/>
    <w:rsid w:val="00C61E62"/>
    <w:rsid w:val="00C62EC4"/>
    <w:rsid w:val="00C63C08"/>
    <w:rsid w:val="00C65F9E"/>
    <w:rsid w:val="00C678A0"/>
    <w:rsid w:val="00C713F2"/>
    <w:rsid w:val="00C72873"/>
    <w:rsid w:val="00C72AB1"/>
    <w:rsid w:val="00C7418A"/>
    <w:rsid w:val="00C77C33"/>
    <w:rsid w:val="00C81F4D"/>
    <w:rsid w:val="00C839EC"/>
    <w:rsid w:val="00C91DD5"/>
    <w:rsid w:val="00C934A1"/>
    <w:rsid w:val="00C9468A"/>
    <w:rsid w:val="00C97548"/>
    <w:rsid w:val="00CA418D"/>
    <w:rsid w:val="00CB17A3"/>
    <w:rsid w:val="00CC2E1A"/>
    <w:rsid w:val="00CC394D"/>
    <w:rsid w:val="00CC40A3"/>
    <w:rsid w:val="00CC5AF5"/>
    <w:rsid w:val="00CD21FA"/>
    <w:rsid w:val="00CD49AE"/>
    <w:rsid w:val="00CE08B6"/>
    <w:rsid w:val="00CE4B66"/>
    <w:rsid w:val="00CE6A45"/>
    <w:rsid w:val="00CE7669"/>
    <w:rsid w:val="00CE7A5D"/>
    <w:rsid w:val="00CF299C"/>
    <w:rsid w:val="00CF79C9"/>
    <w:rsid w:val="00D00A92"/>
    <w:rsid w:val="00D019E1"/>
    <w:rsid w:val="00D030A3"/>
    <w:rsid w:val="00D04815"/>
    <w:rsid w:val="00D05220"/>
    <w:rsid w:val="00D07365"/>
    <w:rsid w:val="00D16206"/>
    <w:rsid w:val="00D16FB4"/>
    <w:rsid w:val="00D215AD"/>
    <w:rsid w:val="00D25731"/>
    <w:rsid w:val="00D358CE"/>
    <w:rsid w:val="00D35981"/>
    <w:rsid w:val="00D400F5"/>
    <w:rsid w:val="00D410A3"/>
    <w:rsid w:val="00D431B3"/>
    <w:rsid w:val="00D43F3A"/>
    <w:rsid w:val="00D44334"/>
    <w:rsid w:val="00D44F26"/>
    <w:rsid w:val="00D4557E"/>
    <w:rsid w:val="00D47DE3"/>
    <w:rsid w:val="00D576DF"/>
    <w:rsid w:val="00D60C96"/>
    <w:rsid w:val="00D622CE"/>
    <w:rsid w:val="00D622FE"/>
    <w:rsid w:val="00D63331"/>
    <w:rsid w:val="00D6344A"/>
    <w:rsid w:val="00D67EAC"/>
    <w:rsid w:val="00D71B0A"/>
    <w:rsid w:val="00D7477F"/>
    <w:rsid w:val="00D75BAB"/>
    <w:rsid w:val="00D81A24"/>
    <w:rsid w:val="00D83EBB"/>
    <w:rsid w:val="00D864A8"/>
    <w:rsid w:val="00D876F7"/>
    <w:rsid w:val="00D91C78"/>
    <w:rsid w:val="00D93305"/>
    <w:rsid w:val="00D958AC"/>
    <w:rsid w:val="00DA5C8B"/>
    <w:rsid w:val="00DA7E4D"/>
    <w:rsid w:val="00DB107F"/>
    <w:rsid w:val="00DB16CF"/>
    <w:rsid w:val="00DB672A"/>
    <w:rsid w:val="00DB7EC0"/>
    <w:rsid w:val="00DC17F4"/>
    <w:rsid w:val="00DC28BE"/>
    <w:rsid w:val="00DC3405"/>
    <w:rsid w:val="00DC6906"/>
    <w:rsid w:val="00DC6C7E"/>
    <w:rsid w:val="00DD0AA0"/>
    <w:rsid w:val="00DD185F"/>
    <w:rsid w:val="00DD1A35"/>
    <w:rsid w:val="00DD2474"/>
    <w:rsid w:val="00DE051A"/>
    <w:rsid w:val="00DE2D0C"/>
    <w:rsid w:val="00DE3645"/>
    <w:rsid w:val="00DF1962"/>
    <w:rsid w:val="00DF5176"/>
    <w:rsid w:val="00DF5F2D"/>
    <w:rsid w:val="00E045DF"/>
    <w:rsid w:val="00E218A1"/>
    <w:rsid w:val="00E21B16"/>
    <w:rsid w:val="00E238CB"/>
    <w:rsid w:val="00E245D0"/>
    <w:rsid w:val="00E3418E"/>
    <w:rsid w:val="00E37267"/>
    <w:rsid w:val="00E3726C"/>
    <w:rsid w:val="00E432F5"/>
    <w:rsid w:val="00E60FEC"/>
    <w:rsid w:val="00E6158F"/>
    <w:rsid w:val="00E70ABA"/>
    <w:rsid w:val="00E774B4"/>
    <w:rsid w:val="00E8262A"/>
    <w:rsid w:val="00E8742D"/>
    <w:rsid w:val="00E9303C"/>
    <w:rsid w:val="00EA3164"/>
    <w:rsid w:val="00EA402E"/>
    <w:rsid w:val="00EA5021"/>
    <w:rsid w:val="00EA5551"/>
    <w:rsid w:val="00EA5AEB"/>
    <w:rsid w:val="00EA5CAD"/>
    <w:rsid w:val="00EB00C2"/>
    <w:rsid w:val="00EB0379"/>
    <w:rsid w:val="00EB3A91"/>
    <w:rsid w:val="00EC09DF"/>
    <w:rsid w:val="00EC5CF0"/>
    <w:rsid w:val="00EC5E4B"/>
    <w:rsid w:val="00EC62C7"/>
    <w:rsid w:val="00EC7CAF"/>
    <w:rsid w:val="00ED3B6C"/>
    <w:rsid w:val="00EE31BB"/>
    <w:rsid w:val="00EE3BAE"/>
    <w:rsid w:val="00EE517D"/>
    <w:rsid w:val="00EF4379"/>
    <w:rsid w:val="00F01E17"/>
    <w:rsid w:val="00F030D6"/>
    <w:rsid w:val="00F03C11"/>
    <w:rsid w:val="00F03D5C"/>
    <w:rsid w:val="00F05140"/>
    <w:rsid w:val="00F057B9"/>
    <w:rsid w:val="00F17CAF"/>
    <w:rsid w:val="00F2004A"/>
    <w:rsid w:val="00F2403B"/>
    <w:rsid w:val="00F25087"/>
    <w:rsid w:val="00F27CE4"/>
    <w:rsid w:val="00F3449B"/>
    <w:rsid w:val="00F355B9"/>
    <w:rsid w:val="00F36A99"/>
    <w:rsid w:val="00F40135"/>
    <w:rsid w:val="00F41A37"/>
    <w:rsid w:val="00F427EF"/>
    <w:rsid w:val="00F45AF2"/>
    <w:rsid w:val="00F46E83"/>
    <w:rsid w:val="00F50F63"/>
    <w:rsid w:val="00F66FA2"/>
    <w:rsid w:val="00F677EE"/>
    <w:rsid w:val="00F679D0"/>
    <w:rsid w:val="00F709AB"/>
    <w:rsid w:val="00F72CD8"/>
    <w:rsid w:val="00F77AC4"/>
    <w:rsid w:val="00F80987"/>
    <w:rsid w:val="00F837E6"/>
    <w:rsid w:val="00F85870"/>
    <w:rsid w:val="00F876DE"/>
    <w:rsid w:val="00F91A9D"/>
    <w:rsid w:val="00F95E5A"/>
    <w:rsid w:val="00FA04A9"/>
    <w:rsid w:val="00FA0508"/>
    <w:rsid w:val="00FA59BA"/>
    <w:rsid w:val="00FB1091"/>
    <w:rsid w:val="00FB2EF0"/>
    <w:rsid w:val="00FB459A"/>
    <w:rsid w:val="00FB6737"/>
    <w:rsid w:val="00FC1D30"/>
    <w:rsid w:val="00FC3F7A"/>
    <w:rsid w:val="00FC4C7D"/>
    <w:rsid w:val="00FC62CF"/>
    <w:rsid w:val="00FC75DC"/>
    <w:rsid w:val="00FD74ED"/>
    <w:rsid w:val="00FE2DA8"/>
    <w:rsid w:val="00FE578D"/>
    <w:rsid w:val="00FE67F1"/>
    <w:rsid w:val="00FF4BF1"/>
    <w:rsid w:val="01D20560"/>
    <w:rsid w:val="0212453B"/>
    <w:rsid w:val="025354D2"/>
    <w:rsid w:val="03262B90"/>
    <w:rsid w:val="05D3ECE9"/>
    <w:rsid w:val="0629F26C"/>
    <w:rsid w:val="0703FECD"/>
    <w:rsid w:val="070627ED"/>
    <w:rsid w:val="08AAF8F1"/>
    <w:rsid w:val="092026B2"/>
    <w:rsid w:val="09CDBA3D"/>
    <w:rsid w:val="0AC8D7A1"/>
    <w:rsid w:val="0AE0CBB0"/>
    <w:rsid w:val="0B3F2907"/>
    <w:rsid w:val="0C716510"/>
    <w:rsid w:val="0D94EB5F"/>
    <w:rsid w:val="0DC23213"/>
    <w:rsid w:val="0DD5964E"/>
    <w:rsid w:val="0E34A521"/>
    <w:rsid w:val="0E41C8B1"/>
    <w:rsid w:val="10292123"/>
    <w:rsid w:val="112F6E05"/>
    <w:rsid w:val="1383917D"/>
    <w:rsid w:val="14685F76"/>
    <w:rsid w:val="1500F35D"/>
    <w:rsid w:val="1743D2AF"/>
    <w:rsid w:val="18FCE036"/>
    <w:rsid w:val="19A39C4B"/>
    <w:rsid w:val="19E16312"/>
    <w:rsid w:val="1A8B9D5B"/>
    <w:rsid w:val="1B1FB9FF"/>
    <w:rsid w:val="1B7DBD79"/>
    <w:rsid w:val="1BA4DCB9"/>
    <w:rsid w:val="1BAEF1A2"/>
    <w:rsid w:val="1D3A4055"/>
    <w:rsid w:val="1D461E6B"/>
    <w:rsid w:val="1DF6195F"/>
    <w:rsid w:val="1F019C42"/>
    <w:rsid w:val="2012E63A"/>
    <w:rsid w:val="2202C0F4"/>
    <w:rsid w:val="23429997"/>
    <w:rsid w:val="23958C6F"/>
    <w:rsid w:val="24DE69F8"/>
    <w:rsid w:val="25ED50D0"/>
    <w:rsid w:val="26FADC93"/>
    <w:rsid w:val="28435DEA"/>
    <w:rsid w:val="28B00D18"/>
    <w:rsid w:val="29CB664B"/>
    <w:rsid w:val="2A71E414"/>
    <w:rsid w:val="2B8F0689"/>
    <w:rsid w:val="2BF69F17"/>
    <w:rsid w:val="2D2554D3"/>
    <w:rsid w:val="2D7F1510"/>
    <w:rsid w:val="2E0EFB93"/>
    <w:rsid w:val="2F08CD48"/>
    <w:rsid w:val="2F4B9F06"/>
    <w:rsid w:val="2F71485A"/>
    <w:rsid w:val="2F73B86B"/>
    <w:rsid w:val="303B860E"/>
    <w:rsid w:val="32E26CB6"/>
    <w:rsid w:val="33AD4D8A"/>
    <w:rsid w:val="33B519C6"/>
    <w:rsid w:val="33CD1464"/>
    <w:rsid w:val="3406213F"/>
    <w:rsid w:val="34382030"/>
    <w:rsid w:val="347E3D17"/>
    <w:rsid w:val="34EB8197"/>
    <w:rsid w:val="34F5589D"/>
    <w:rsid w:val="34FD0C5F"/>
    <w:rsid w:val="37D00F51"/>
    <w:rsid w:val="3A5FAD63"/>
    <w:rsid w:val="3AC6E13F"/>
    <w:rsid w:val="3B5C269E"/>
    <w:rsid w:val="3B7D3EFF"/>
    <w:rsid w:val="3CA5A6C1"/>
    <w:rsid w:val="40233E41"/>
    <w:rsid w:val="4156909A"/>
    <w:rsid w:val="416A35D8"/>
    <w:rsid w:val="427DA42D"/>
    <w:rsid w:val="42B63304"/>
    <w:rsid w:val="435124F8"/>
    <w:rsid w:val="446E93EF"/>
    <w:rsid w:val="44F10CE1"/>
    <w:rsid w:val="456EFB77"/>
    <w:rsid w:val="4651D723"/>
    <w:rsid w:val="4697F6DB"/>
    <w:rsid w:val="472F4974"/>
    <w:rsid w:val="47713C56"/>
    <w:rsid w:val="4831A725"/>
    <w:rsid w:val="49C69944"/>
    <w:rsid w:val="4B25539C"/>
    <w:rsid w:val="4D8CC548"/>
    <w:rsid w:val="4ED34F93"/>
    <w:rsid w:val="4F8A2A1A"/>
    <w:rsid w:val="4FB65AAF"/>
    <w:rsid w:val="50A7FDCD"/>
    <w:rsid w:val="52A7174F"/>
    <w:rsid w:val="5302C013"/>
    <w:rsid w:val="544AED79"/>
    <w:rsid w:val="55FD21CD"/>
    <w:rsid w:val="574A2EF1"/>
    <w:rsid w:val="59529726"/>
    <w:rsid w:val="5DE6D813"/>
    <w:rsid w:val="5E1CD21E"/>
    <w:rsid w:val="5F088EBF"/>
    <w:rsid w:val="5F91175B"/>
    <w:rsid w:val="6132468A"/>
    <w:rsid w:val="616D8271"/>
    <w:rsid w:val="6182E09D"/>
    <w:rsid w:val="6324BCC5"/>
    <w:rsid w:val="6468D51A"/>
    <w:rsid w:val="653237CF"/>
    <w:rsid w:val="670733CC"/>
    <w:rsid w:val="6837DE8F"/>
    <w:rsid w:val="6C0432D3"/>
    <w:rsid w:val="6DBAF45E"/>
    <w:rsid w:val="6E105036"/>
    <w:rsid w:val="6EC198CE"/>
    <w:rsid w:val="6EC6FB68"/>
    <w:rsid w:val="6F361996"/>
    <w:rsid w:val="7063E816"/>
    <w:rsid w:val="711082DA"/>
    <w:rsid w:val="731D4FAA"/>
    <w:rsid w:val="73F934F6"/>
    <w:rsid w:val="7595E193"/>
    <w:rsid w:val="766D4573"/>
    <w:rsid w:val="7731B1F4"/>
    <w:rsid w:val="774E1EE8"/>
    <w:rsid w:val="778B199D"/>
    <w:rsid w:val="7813D88B"/>
    <w:rsid w:val="78CD8255"/>
    <w:rsid w:val="7913A203"/>
    <w:rsid w:val="79AFA8EC"/>
    <w:rsid w:val="7A045485"/>
    <w:rsid w:val="7A28B801"/>
    <w:rsid w:val="7B19187B"/>
    <w:rsid w:val="7EF5304C"/>
    <w:rsid w:val="7F3AF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87986E"/>
  <w15:docId w15:val="{03CA607F-1388-408A-A367-13DB3AE9E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Batang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7437A3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BA41E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41E0"/>
    <w:rPr>
      <w:color w:val="605E5C"/>
      <w:shd w:val="clear" w:color="auto" w:fill="E1DFDD"/>
    </w:rPr>
  </w:style>
  <w:style w:type="paragraph" w:customStyle="1" w:styleId="basetypographystylestyledbasetypography-sc-m6ylus-0">
    <w:name w:val="basetypographystyle__styledbasetypography-sc-m6ylus-0"/>
    <w:basedOn w:val="Normal"/>
    <w:rsid w:val="00241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setypographystylestyledbasetypography-sc-m6ylus-01">
    <w:name w:val="basetypographystyle__styledbasetypography-sc-m6ylus-01"/>
    <w:basedOn w:val="DefaultParagraphFont"/>
    <w:rsid w:val="002412ED"/>
  </w:style>
  <w:style w:type="character" w:styleId="Emphasis">
    <w:name w:val="Emphasis"/>
    <w:basedOn w:val="DefaultParagraphFont"/>
    <w:uiPriority w:val="20"/>
    <w:qFormat/>
    <w:rsid w:val="002412ED"/>
    <w:rPr>
      <w:i/>
      <w:iCs/>
    </w:rPr>
  </w:style>
  <w:style w:type="character" w:customStyle="1" w:styleId="apple-converted-space">
    <w:name w:val="apple-converted-space"/>
    <w:basedOn w:val="DefaultParagraphFont"/>
    <w:rsid w:val="00DC6C7E"/>
  </w:style>
  <w:style w:type="character" w:customStyle="1" w:styleId="outlook-search-highlight">
    <w:name w:val="outlook-search-highlight"/>
    <w:basedOn w:val="DefaultParagraphFont"/>
    <w:rsid w:val="00DC6C7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5176"/>
    <w:rPr>
      <w:rFonts w:ascii="Arial" w:eastAsia="Arial" w:hAnsi="Arial"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5176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f01">
    <w:name w:val="cf01"/>
    <w:basedOn w:val="DefaultParagraphFont"/>
    <w:rsid w:val="00676EDD"/>
    <w:rPr>
      <w:rFonts w:ascii="Segoe UI" w:hAnsi="Segoe UI" w:cs="Segoe UI" w:hint="default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CC5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CC5"/>
    <w:rPr>
      <w:rFonts w:asciiTheme="majorHAnsi" w:eastAsiaTheme="majorEastAsia" w:hAnsiTheme="majorHAnsi" w:cstheme="majorBidi"/>
      <w:sz w:val="18"/>
      <w:szCs w:val="18"/>
    </w:rPr>
  </w:style>
  <w:style w:type="paragraph" w:customStyle="1" w:styleId="paragraph">
    <w:name w:val="paragraph"/>
    <w:basedOn w:val="Normal"/>
    <w:rsid w:val="004D1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4D1746"/>
  </w:style>
  <w:style w:type="character" w:customStyle="1" w:styleId="eop">
    <w:name w:val="eop"/>
    <w:basedOn w:val="DefaultParagraphFont"/>
    <w:rsid w:val="004D1746"/>
  </w:style>
  <w:style w:type="character" w:styleId="UnresolvedMention">
    <w:name w:val="Unresolved Mention"/>
    <w:basedOn w:val="DefaultParagraphFont"/>
    <w:uiPriority w:val="99"/>
    <w:semiHidden/>
    <w:unhideWhenUsed/>
    <w:rsid w:val="008442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4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07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7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15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7349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68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43006">
                      <w:marLeft w:val="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8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66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99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78512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8" w:space="7" w:color="BA0F15"/>
                <w:bottom w:val="none" w:sz="0" w:space="0" w:color="auto"/>
                <w:right w:val="none" w:sz="0" w:space="0" w:color="auto"/>
              </w:divBdr>
            </w:div>
          </w:divsChild>
        </w:div>
        <w:div w:id="20582342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3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3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0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038102\OneDrive%20-%20Daniel%20J.%20Edelman%20Holdings,%20Inc\Desktop\WBD%20Samsung%20Paris%202024-%20Press%20Release_Updated%20530%20tracke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b80aa0-a6c2-487d-8306-07756e4c2f2b">
      <Terms xmlns="http://schemas.microsoft.com/office/infopath/2007/PartnerControls"/>
    </lcf76f155ced4ddcb4097134ff3c332f>
    <TaxCatchAll xmlns="baf2a88b-d88a-4d1b-9ee9-c75ec25359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ACA15DD0A954991350F8FA272DBD4" ma:contentTypeVersion="15" ma:contentTypeDescription="Create a new document." ma:contentTypeScope="" ma:versionID="2cb312b12e6fe6ae6a0461e840dd8aad">
  <xsd:schema xmlns:xsd="http://www.w3.org/2001/XMLSchema" xmlns:xs="http://www.w3.org/2001/XMLSchema" xmlns:p="http://schemas.microsoft.com/office/2006/metadata/properties" xmlns:ns2="ccb80aa0-a6c2-487d-8306-07756e4c2f2b" xmlns:ns3="baf2a88b-d88a-4d1b-9ee9-c75ec25359fa" targetNamespace="http://schemas.microsoft.com/office/2006/metadata/properties" ma:root="true" ma:fieldsID="59833b20d530ed0e43963fb710625fb4" ns2:_="" ns3:_="">
    <xsd:import namespace="ccb80aa0-a6c2-487d-8306-07756e4c2f2b"/>
    <xsd:import namespace="baf2a88b-d88a-4d1b-9ee9-c75ec25359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80aa0-a6c2-487d-8306-07756e4c2f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826ec5c-493e-4660-b891-f5a407c63b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2a88b-d88a-4d1b-9ee9-c75ec25359f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046a4e-8374-45c3-9ebd-f67176869b46}" ma:internalName="TaxCatchAll" ma:showField="CatchAllData" ma:web="baf2a88b-d88a-4d1b-9ee9-c75ec25359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Props1.xml><?xml version="1.0" encoding="utf-8"?>
<ds:datastoreItem xmlns:ds="http://schemas.openxmlformats.org/officeDocument/2006/customXml" ds:itemID="{2B1A88B3-D697-4944-8956-D13E16A6DB7A}">
  <ds:schemaRefs>
    <ds:schemaRef ds:uri="http://schemas.microsoft.com/office/2006/metadata/properties"/>
    <ds:schemaRef ds:uri="http://schemas.microsoft.com/office/infopath/2007/PartnerControls"/>
    <ds:schemaRef ds:uri="ccb80aa0-a6c2-487d-8306-07756e4c2f2b"/>
    <ds:schemaRef ds:uri="baf2a88b-d88a-4d1b-9ee9-c75ec25359fa"/>
  </ds:schemaRefs>
</ds:datastoreItem>
</file>

<file path=customXml/itemProps2.xml><?xml version="1.0" encoding="utf-8"?>
<ds:datastoreItem xmlns:ds="http://schemas.openxmlformats.org/officeDocument/2006/customXml" ds:itemID="{31C26728-60B9-46D1-8DF6-697E163EA6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F8765F-5AF5-413F-9409-9A413EABA2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b80aa0-a6c2-487d-8306-07756e4c2f2b"/>
    <ds:schemaRef ds:uri="baf2a88b-d88a-4d1b-9ee9-c75ec25359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WBD Samsung Paris 2024- Press Release_Updated 530 tracked.dotx</Template>
  <TotalTime>8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Silverman, Audra</dc:creator>
  <cp:keywords/>
  <dc:description/>
  <cp:lastModifiedBy>Dan Dracea</cp:lastModifiedBy>
  <cp:revision>3</cp:revision>
  <cp:lastPrinted>2024-06-04T08:19:00Z</cp:lastPrinted>
  <dcterms:created xsi:type="dcterms:W3CDTF">2024-12-27T08:00:00Z</dcterms:created>
  <dcterms:modified xsi:type="dcterms:W3CDTF">2024-12-27T08:09:00Z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0x010100CF7ACA15DD0A954991350F8FA272DBD4</vt:lpwstr>
  </property>
  <property fmtid="{D5CDD505-2E9C-101B-9397-08002B2CF9AE}" pid="3" name="MediaServiceImageTags">
    <vt:lpwstr/>
  </property>
</Properties>
</file>